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C4B20F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B1A66B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</w:t>
      </w:r>
      <w:r w:rsidR="00571842">
        <w:rPr>
          <w:rFonts w:ascii="Times New Roman" w:hAnsi="Times New Roman"/>
          <w:b/>
          <w:sz w:val="24"/>
          <w:szCs w:val="24"/>
          <w:lang w:val="lt-LT"/>
        </w:rPr>
        <w:t>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57184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B100C6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74AF1AE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57184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A3828" w14:textId="77777777" w:rsidR="00DE5855" w:rsidRDefault="00DE5855">
      <w:r>
        <w:separator/>
      </w:r>
    </w:p>
  </w:endnote>
  <w:endnote w:type="continuationSeparator" w:id="0">
    <w:p w14:paraId="56E55900" w14:textId="77777777" w:rsidR="00DE5855" w:rsidRDefault="00DE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62ADE" w14:textId="77777777" w:rsidR="00DE5855" w:rsidRDefault="00DE5855">
      <w:r>
        <w:separator/>
      </w:r>
    </w:p>
  </w:footnote>
  <w:footnote w:type="continuationSeparator" w:id="0">
    <w:p w14:paraId="5AC2EAAF" w14:textId="77777777" w:rsidR="00DE5855" w:rsidRDefault="00DE5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2BD1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296D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1842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5855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2026-01-29T10:36:00Z</dcterms:created>
  <dcterms:modified xsi:type="dcterms:W3CDTF">2026-01-29T10:53:00Z</dcterms:modified>
</cp:coreProperties>
</file>