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593E94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B731F0C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</w:t>
      </w:r>
      <w:r w:rsidR="005B01AF">
        <w:rPr>
          <w:rFonts w:ascii="Times New Roman" w:hAnsi="Times New Roman"/>
          <w:b/>
          <w:sz w:val="24"/>
          <w:szCs w:val="24"/>
          <w:lang w:val="lt-LT"/>
        </w:rPr>
        <w:t>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5B01A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8EEFB4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CF9978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5B01A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7B894" w14:textId="77777777" w:rsidR="00172BAE" w:rsidRDefault="00172BAE">
      <w:r>
        <w:separator/>
      </w:r>
    </w:p>
  </w:endnote>
  <w:endnote w:type="continuationSeparator" w:id="0">
    <w:p w14:paraId="52FECEAA" w14:textId="77777777" w:rsidR="00172BAE" w:rsidRDefault="00172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C118D" w14:textId="77777777" w:rsidR="00172BAE" w:rsidRDefault="00172BAE">
      <w:r>
        <w:separator/>
      </w:r>
    </w:p>
  </w:footnote>
  <w:footnote w:type="continuationSeparator" w:id="0">
    <w:p w14:paraId="0FB1DC83" w14:textId="77777777" w:rsidR="00172BAE" w:rsidRDefault="00172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2BAE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456F4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01AF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306A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2026-01-29T10:36:00Z</dcterms:created>
  <dcterms:modified xsi:type="dcterms:W3CDTF">2026-01-29T10:48:00Z</dcterms:modified>
</cp:coreProperties>
</file>