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1DEE584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8306AF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266B08">
        <w:rPr>
          <w:rFonts w:ascii="Times New Roman" w:hAnsi="Times New Roman"/>
          <w:b/>
          <w:sz w:val="24"/>
          <w:szCs w:val="24"/>
          <w:lang w:val="lt-LT"/>
        </w:rPr>
        <w:t>9</w:t>
      </w:r>
      <w:r w:rsidR="00C746A7">
        <w:rPr>
          <w:rFonts w:ascii="Times New Roman" w:hAnsi="Times New Roman"/>
          <w:b/>
          <w:sz w:val="24"/>
          <w:szCs w:val="24"/>
          <w:lang w:val="lt-LT"/>
        </w:rPr>
        <w:t>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C746A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28C106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EDE9B2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C746A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34A62" w14:textId="77777777" w:rsidR="00CC18F1" w:rsidRDefault="00CC18F1">
      <w:r>
        <w:separator/>
      </w:r>
    </w:p>
  </w:endnote>
  <w:endnote w:type="continuationSeparator" w:id="0">
    <w:p w14:paraId="04C35D49" w14:textId="77777777" w:rsidR="00CC18F1" w:rsidRDefault="00CC1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A28DA" w14:textId="77777777" w:rsidR="00CC18F1" w:rsidRDefault="00CC18F1">
      <w:r>
        <w:separator/>
      </w:r>
    </w:p>
  </w:footnote>
  <w:footnote w:type="continuationSeparator" w:id="0">
    <w:p w14:paraId="4D9B0930" w14:textId="77777777" w:rsidR="00CC18F1" w:rsidRDefault="00CC1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2026-01-29T10:36:00Z</dcterms:created>
  <dcterms:modified xsi:type="dcterms:W3CDTF">2026-01-29T10:43:00Z</dcterms:modified>
</cp:coreProperties>
</file>