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964E08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12FAAAA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C4741D">
        <w:rPr>
          <w:rFonts w:ascii="Times New Roman" w:hAnsi="Times New Roman"/>
          <w:b/>
          <w:sz w:val="24"/>
          <w:szCs w:val="24"/>
          <w:lang w:val="lt-LT"/>
        </w:rPr>
        <w:t>17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C4741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DARIAUS IR GIRĖNO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C4741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10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895DA6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Dariaus ir Girėno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94F8330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Dariaus ir Girėno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EDE37" w14:textId="77777777" w:rsidR="00791BC6" w:rsidRDefault="00791BC6">
      <w:r>
        <w:separator/>
      </w:r>
    </w:p>
  </w:endnote>
  <w:endnote w:type="continuationSeparator" w:id="0">
    <w:p w14:paraId="79F710F6" w14:textId="77777777" w:rsidR="00791BC6" w:rsidRDefault="00791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26E50" w14:textId="77777777" w:rsidR="00791BC6" w:rsidRDefault="00791BC6">
      <w:r>
        <w:separator/>
      </w:r>
    </w:p>
  </w:footnote>
  <w:footnote w:type="continuationSeparator" w:id="0">
    <w:p w14:paraId="1C31198F" w14:textId="77777777" w:rsidR="00791BC6" w:rsidRDefault="00791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27EE1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1BC6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3E1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20F5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41D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16D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2026-01-29T13:06:00Z</dcterms:created>
  <dcterms:modified xsi:type="dcterms:W3CDTF">2026-01-29T13:27:00Z</dcterms:modified>
</cp:coreProperties>
</file>