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FE9B6B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D6E8BB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320A91">
        <w:rPr>
          <w:rFonts w:ascii="Times New Roman" w:hAnsi="Times New Roman"/>
          <w:b/>
          <w:sz w:val="24"/>
          <w:szCs w:val="24"/>
          <w:lang w:val="lt-LT"/>
        </w:rPr>
        <w:t>13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. KUDIRKOS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="00320A9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7F5DA84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63CF5C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320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20A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E8FCE" w14:textId="77777777" w:rsidR="0063341C" w:rsidRDefault="0063341C">
      <w:r>
        <w:separator/>
      </w:r>
    </w:p>
  </w:endnote>
  <w:endnote w:type="continuationSeparator" w:id="0">
    <w:p w14:paraId="2A5C17B3" w14:textId="77777777" w:rsidR="0063341C" w:rsidRDefault="00633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4F0DF" w14:textId="77777777" w:rsidR="0063341C" w:rsidRDefault="0063341C">
      <w:r>
        <w:separator/>
      </w:r>
    </w:p>
  </w:footnote>
  <w:footnote w:type="continuationSeparator" w:id="0">
    <w:p w14:paraId="45DB2374" w14:textId="77777777" w:rsidR="0063341C" w:rsidRDefault="00633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0A9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96B99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341C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1B35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2026-01-29T13:05:00Z</dcterms:created>
  <dcterms:modified xsi:type="dcterms:W3CDTF">2026-01-29T13:10:00Z</dcterms:modified>
</cp:coreProperties>
</file>