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00FCF9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099301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942DD9">
        <w:rPr>
          <w:rFonts w:ascii="Times New Roman" w:hAnsi="Times New Roman"/>
          <w:b/>
          <w:sz w:val="24"/>
          <w:szCs w:val="24"/>
          <w:lang w:val="lt-LT"/>
        </w:rPr>
        <w:t>32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MAŠIOTO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="00942DD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3AC87984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B055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128608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827925B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942DD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28B5AE05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942DD9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0</w:t>
      </w:r>
      <w:r w:rsidR="00942DD9">
        <w:rPr>
          <w:rFonts w:ascii="Times New Roman" w:hAnsi="Times New Roman"/>
          <w:sz w:val="24"/>
          <w:szCs w:val="24"/>
          <w:lang w:val="lt-LT"/>
        </w:rPr>
        <w:t>2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D03AC" w14:textId="77777777" w:rsidR="00216235" w:rsidRDefault="00216235">
      <w:r>
        <w:separator/>
      </w:r>
    </w:p>
  </w:endnote>
  <w:endnote w:type="continuationSeparator" w:id="0">
    <w:p w14:paraId="39A3E652" w14:textId="77777777" w:rsidR="00216235" w:rsidRDefault="0021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E4016" w14:textId="77777777" w:rsidR="00216235" w:rsidRDefault="00216235">
      <w:r>
        <w:separator/>
      </w:r>
    </w:p>
  </w:footnote>
  <w:footnote w:type="continuationSeparator" w:id="0">
    <w:p w14:paraId="423D0360" w14:textId="77777777" w:rsidR="00216235" w:rsidRDefault="00216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1AB8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1581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16235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10E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37EDB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247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2DD9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0495A"/>
    <w:rsid w:val="00C13856"/>
    <w:rsid w:val="00C20A94"/>
    <w:rsid w:val="00C20BC5"/>
    <w:rsid w:val="00C36220"/>
    <w:rsid w:val="00C37320"/>
    <w:rsid w:val="00C40E38"/>
    <w:rsid w:val="00C43F34"/>
    <w:rsid w:val="00C47FE0"/>
    <w:rsid w:val="00C50FBE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3570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346B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B0554"/>
    <w:rsid w:val="00EC40CC"/>
    <w:rsid w:val="00EC6384"/>
    <w:rsid w:val="00EC67F6"/>
    <w:rsid w:val="00EC7E63"/>
    <w:rsid w:val="00ED23B5"/>
    <w:rsid w:val="00ED4611"/>
    <w:rsid w:val="00ED6B93"/>
    <w:rsid w:val="00EE160D"/>
    <w:rsid w:val="00EE23B3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172</Words>
  <Characters>1306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2026-01-30T10:07:00Z</dcterms:created>
  <dcterms:modified xsi:type="dcterms:W3CDTF">2026-02-02T08:21:00Z</dcterms:modified>
</cp:coreProperties>
</file>