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99E8D5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B4ACD00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BC0A48">
        <w:rPr>
          <w:rFonts w:ascii="Times New Roman" w:hAnsi="Times New Roman"/>
          <w:b/>
          <w:sz w:val="24"/>
          <w:szCs w:val="24"/>
          <w:lang w:val="lt-LT"/>
        </w:rPr>
        <w:t>30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MAŠIOTO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="00BC0A4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5BCCE39B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C32F7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F3F016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9A1139E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BC0A4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753DBDC2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BC0A48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D1581">
        <w:rPr>
          <w:rFonts w:ascii="Times New Roman" w:hAnsi="Times New Roman"/>
          <w:sz w:val="24"/>
          <w:szCs w:val="24"/>
          <w:lang w:val="lt-LT"/>
        </w:rPr>
        <w:t>0</w:t>
      </w:r>
      <w:r w:rsidR="00BC0A48">
        <w:rPr>
          <w:rFonts w:ascii="Times New Roman" w:hAnsi="Times New Roman"/>
          <w:sz w:val="24"/>
          <w:szCs w:val="24"/>
          <w:lang w:val="lt-LT"/>
        </w:rPr>
        <w:t>2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CD077" w14:textId="77777777" w:rsidR="008C5061" w:rsidRDefault="008C5061">
      <w:r>
        <w:separator/>
      </w:r>
    </w:p>
  </w:endnote>
  <w:endnote w:type="continuationSeparator" w:id="0">
    <w:p w14:paraId="2A502D38" w14:textId="77777777" w:rsidR="008C5061" w:rsidRDefault="008C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F5AB9" w14:textId="77777777" w:rsidR="008C5061" w:rsidRDefault="008C5061">
      <w:r>
        <w:separator/>
      </w:r>
    </w:p>
  </w:footnote>
  <w:footnote w:type="continuationSeparator" w:id="0">
    <w:p w14:paraId="2CEDDECB" w14:textId="77777777" w:rsidR="008C5061" w:rsidRDefault="008C5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1581"/>
    <w:rsid w:val="001D4C05"/>
    <w:rsid w:val="001D7646"/>
    <w:rsid w:val="001E03CF"/>
    <w:rsid w:val="001E17E7"/>
    <w:rsid w:val="001E2735"/>
    <w:rsid w:val="001E2AA3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267D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37EDB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32F7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247"/>
    <w:rsid w:val="00796E8E"/>
    <w:rsid w:val="007A054A"/>
    <w:rsid w:val="007A064B"/>
    <w:rsid w:val="007A5322"/>
    <w:rsid w:val="007A5375"/>
    <w:rsid w:val="007A7758"/>
    <w:rsid w:val="007B1F9D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5061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C0A48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0FBE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2AB6"/>
    <w:rsid w:val="00D4557E"/>
    <w:rsid w:val="00D51B3F"/>
    <w:rsid w:val="00D53DB5"/>
    <w:rsid w:val="00D57639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3B3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6C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0432"/>
    <w:rsid w:val="00FD16D3"/>
    <w:rsid w:val="00FD193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172</Words>
  <Characters>1305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2026-01-30T10:06:00Z</dcterms:created>
  <dcterms:modified xsi:type="dcterms:W3CDTF">2026-02-02T08:44:00Z</dcterms:modified>
</cp:coreProperties>
</file>