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48FCD11F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6EFD7B5C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2</w:t>
      </w:r>
      <w:r w:rsidR="001D1581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1</w:t>
      </w:r>
      <w:r w:rsidR="00C310A5">
        <w:rPr>
          <w:rFonts w:ascii="Times New Roman" w:hAnsi="Times New Roman"/>
          <w:b/>
          <w:sz w:val="24"/>
          <w:szCs w:val="24"/>
          <w:lang w:val="lt-LT"/>
        </w:rPr>
        <w:t>3</w:t>
      </w:r>
      <w:r w:rsidR="00CF66F4">
        <w:rPr>
          <w:rFonts w:ascii="Times New Roman" w:hAnsi="Times New Roman"/>
          <w:b/>
          <w:sz w:val="24"/>
          <w:szCs w:val="24"/>
          <w:lang w:val="lt-LT"/>
        </w:rPr>
        <w:t>4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C310A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KRANTO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CF66F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24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4F1CC8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925A5">
        <w:rPr>
          <w:rFonts w:ascii="Times New Roman" w:hAnsi="Times New Roman"/>
          <w:sz w:val="24"/>
          <w:szCs w:val="24"/>
          <w:lang w:val="lt-LT"/>
        </w:rPr>
        <w:t>vasario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7C028FF1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C310A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CF66F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C310A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Kranto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CF66F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24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18815AC7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C310A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Kranto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CF66F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24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CF66F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F66F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CF66F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F66F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C310A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CF66F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CF66F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272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CF66F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CF66F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C310A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219F9683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C310A5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1D1581">
        <w:rPr>
          <w:rFonts w:ascii="Times New Roman" w:hAnsi="Times New Roman"/>
          <w:sz w:val="24"/>
          <w:szCs w:val="24"/>
          <w:lang w:val="lt-LT"/>
        </w:rPr>
        <w:t>0</w:t>
      </w:r>
      <w:r w:rsidR="00C310A5">
        <w:rPr>
          <w:rFonts w:ascii="Times New Roman" w:hAnsi="Times New Roman"/>
          <w:sz w:val="24"/>
          <w:szCs w:val="24"/>
          <w:lang w:val="lt-LT"/>
        </w:rPr>
        <w:t>2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0CEA6" w14:textId="77777777" w:rsidR="008F3C89" w:rsidRDefault="008F3C89">
      <w:r>
        <w:separator/>
      </w:r>
    </w:p>
  </w:endnote>
  <w:endnote w:type="continuationSeparator" w:id="0">
    <w:p w14:paraId="0A4B9112" w14:textId="77777777" w:rsidR="008F3C89" w:rsidRDefault="008F3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A4644" w14:textId="77777777" w:rsidR="008F3C89" w:rsidRDefault="008F3C89">
      <w:r>
        <w:separator/>
      </w:r>
    </w:p>
  </w:footnote>
  <w:footnote w:type="continuationSeparator" w:id="0">
    <w:p w14:paraId="5C24A6C6" w14:textId="77777777" w:rsidR="008F3C89" w:rsidRDefault="008F3C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9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3ECD"/>
    <w:rsid w:val="000B4D8F"/>
    <w:rsid w:val="000B6F81"/>
    <w:rsid w:val="000C13FF"/>
    <w:rsid w:val="000D09F2"/>
    <w:rsid w:val="000D1011"/>
    <w:rsid w:val="000D4465"/>
    <w:rsid w:val="000E1878"/>
    <w:rsid w:val="000E53EE"/>
    <w:rsid w:val="000F5BE8"/>
    <w:rsid w:val="000F5FA9"/>
    <w:rsid w:val="00101AB8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925A5"/>
    <w:rsid w:val="001A4DF4"/>
    <w:rsid w:val="001A6924"/>
    <w:rsid w:val="001B1DEE"/>
    <w:rsid w:val="001B3034"/>
    <w:rsid w:val="001C2378"/>
    <w:rsid w:val="001C3FBD"/>
    <w:rsid w:val="001C6A90"/>
    <w:rsid w:val="001D03C9"/>
    <w:rsid w:val="001D1581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32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D6D72"/>
    <w:rsid w:val="003E7EF7"/>
    <w:rsid w:val="003F22DB"/>
    <w:rsid w:val="003F3549"/>
    <w:rsid w:val="003F3BA1"/>
    <w:rsid w:val="00402569"/>
    <w:rsid w:val="00415797"/>
    <w:rsid w:val="00417F69"/>
    <w:rsid w:val="00422FC0"/>
    <w:rsid w:val="004340B7"/>
    <w:rsid w:val="004356E8"/>
    <w:rsid w:val="00436370"/>
    <w:rsid w:val="004407F7"/>
    <w:rsid w:val="00440B98"/>
    <w:rsid w:val="004448EB"/>
    <w:rsid w:val="004504FF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23D8"/>
    <w:rsid w:val="004A288C"/>
    <w:rsid w:val="004A70C8"/>
    <w:rsid w:val="004B618A"/>
    <w:rsid w:val="004B6C7A"/>
    <w:rsid w:val="004B75E3"/>
    <w:rsid w:val="004C0DC5"/>
    <w:rsid w:val="004D435A"/>
    <w:rsid w:val="004E67F5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C5028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37EDB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2A0B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247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0708F"/>
    <w:rsid w:val="008170A9"/>
    <w:rsid w:val="0082089E"/>
    <w:rsid w:val="00821FF5"/>
    <w:rsid w:val="0083194C"/>
    <w:rsid w:val="0083293D"/>
    <w:rsid w:val="0083513E"/>
    <w:rsid w:val="008351E8"/>
    <w:rsid w:val="00837691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C7709"/>
    <w:rsid w:val="008D181A"/>
    <w:rsid w:val="008D4B8F"/>
    <w:rsid w:val="008D5738"/>
    <w:rsid w:val="008E26C9"/>
    <w:rsid w:val="008E5079"/>
    <w:rsid w:val="008E7EE8"/>
    <w:rsid w:val="008F3C89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4E62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548E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0D40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580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26F2"/>
    <w:rsid w:val="00B135B6"/>
    <w:rsid w:val="00B172C9"/>
    <w:rsid w:val="00B17CEA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A25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10A5"/>
    <w:rsid w:val="00C36220"/>
    <w:rsid w:val="00C37320"/>
    <w:rsid w:val="00C40E38"/>
    <w:rsid w:val="00C43F34"/>
    <w:rsid w:val="00C47FE0"/>
    <w:rsid w:val="00C50FBE"/>
    <w:rsid w:val="00C5140C"/>
    <w:rsid w:val="00C52BE8"/>
    <w:rsid w:val="00C555C7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1026"/>
    <w:rsid w:val="00C927D8"/>
    <w:rsid w:val="00C96232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C7A87"/>
    <w:rsid w:val="00CD0BF1"/>
    <w:rsid w:val="00CD67A0"/>
    <w:rsid w:val="00CE2323"/>
    <w:rsid w:val="00CF04C3"/>
    <w:rsid w:val="00CF410B"/>
    <w:rsid w:val="00CF5235"/>
    <w:rsid w:val="00CF66F4"/>
    <w:rsid w:val="00D047A7"/>
    <w:rsid w:val="00D227F6"/>
    <w:rsid w:val="00D23682"/>
    <w:rsid w:val="00D25231"/>
    <w:rsid w:val="00D2783B"/>
    <w:rsid w:val="00D31F84"/>
    <w:rsid w:val="00D33BAD"/>
    <w:rsid w:val="00D37742"/>
    <w:rsid w:val="00D42AB6"/>
    <w:rsid w:val="00D4557E"/>
    <w:rsid w:val="00D51B3F"/>
    <w:rsid w:val="00D53DB5"/>
    <w:rsid w:val="00D57639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6187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7C80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251E"/>
    <w:rsid w:val="00E5346B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3B3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36C5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0432"/>
    <w:rsid w:val="00FD16D3"/>
    <w:rsid w:val="00FD1933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169</Words>
  <Characters>1296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Rimutė Grušienė</cp:lastModifiedBy>
  <cp:revision>5</cp:revision>
  <cp:lastPrinted>2026-01-26T14:23:00Z</cp:lastPrinted>
  <dcterms:created xsi:type="dcterms:W3CDTF">2026-02-02T10:30:00Z</dcterms:created>
  <dcterms:modified xsi:type="dcterms:W3CDTF">2026-02-02T11:46:00Z</dcterms:modified>
</cp:coreProperties>
</file>