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4D1B06DA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5AA86C2D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2</w:t>
      </w:r>
      <w:r w:rsidR="001D1581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1</w:t>
      </w:r>
      <w:r w:rsidR="00C310A5">
        <w:rPr>
          <w:rFonts w:ascii="Times New Roman" w:hAnsi="Times New Roman"/>
          <w:b/>
          <w:sz w:val="24"/>
          <w:szCs w:val="24"/>
          <w:lang w:val="lt-LT"/>
        </w:rPr>
        <w:t>33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1D15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C310A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KRANTO</w:t>
      </w:r>
      <w:r w:rsidR="000B3EC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3</w:t>
      </w:r>
      <w:r w:rsidR="00C310A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3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7D3805AF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499C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51194A4F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C310A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33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C310A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Kranto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C310A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478B7BD9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C310A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Kranto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C310A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C310A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C310A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C310A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C310A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C310A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125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C310A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C310A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C310A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219F9683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C310A5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1D1581">
        <w:rPr>
          <w:rFonts w:ascii="Times New Roman" w:hAnsi="Times New Roman"/>
          <w:sz w:val="24"/>
          <w:szCs w:val="24"/>
          <w:lang w:val="lt-LT"/>
        </w:rPr>
        <w:t>0</w:t>
      </w:r>
      <w:r w:rsidR="00C310A5">
        <w:rPr>
          <w:rFonts w:ascii="Times New Roman" w:hAnsi="Times New Roman"/>
          <w:sz w:val="24"/>
          <w:szCs w:val="24"/>
          <w:lang w:val="lt-LT"/>
        </w:rPr>
        <w:t>2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4803B" w14:textId="77777777" w:rsidR="003D6D72" w:rsidRDefault="003D6D72">
      <w:r>
        <w:separator/>
      </w:r>
    </w:p>
  </w:endnote>
  <w:endnote w:type="continuationSeparator" w:id="0">
    <w:p w14:paraId="665585DB" w14:textId="77777777" w:rsidR="003D6D72" w:rsidRDefault="003D6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25325" w14:textId="77777777" w:rsidR="003D6D72" w:rsidRDefault="003D6D72">
      <w:r>
        <w:separator/>
      </w:r>
    </w:p>
  </w:footnote>
  <w:footnote w:type="continuationSeparator" w:id="0">
    <w:p w14:paraId="0A899C0B" w14:textId="77777777" w:rsidR="003D6D72" w:rsidRDefault="003D6D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0"/>
  </w:num>
  <w:num w:numId="5">
    <w:abstractNumId w:val="12"/>
  </w:num>
  <w:num w:numId="6">
    <w:abstractNumId w:val="7"/>
  </w:num>
  <w:num w:numId="7">
    <w:abstractNumId w:val="11"/>
  </w:num>
  <w:num w:numId="8">
    <w:abstractNumId w:val="9"/>
  </w:num>
  <w:num w:numId="9">
    <w:abstractNumId w:val="8"/>
  </w:num>
  <w:num w:numId="10">
    <w:abstractNumId w:val="1"/>
  </w:num>
  <w:num w:numId="11">
    <w:abstractNumId w:val="6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3ECD"/>
    <w:rsid w:val="000B4D8F"/>
    <w:rsid w:val="000B6F81"/>
    <w:rsid w:val="000C13FF"/>
    <w:rsid w:val="000D09F2"/>
    <w:rsid w:val="000D1011"/>
    <w:rsid w:val="000D4465"/>
    <w:rsid w:val="000E1878"/>
    <w:rsid w:val="000E53EE"/>
    <w:rsid w:val="000F5BE8"/>
    <w:rsid w:val="000F5FA9"/>
    <w:rsid w:val="00101AB8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5E89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03C9"/>
    <w:rsid w:val="001D1581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32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D6D72"/>
    <w:rsid w:val="003E7EF7"/>
    <w:rsid w:val="003F22DB"/>
    <w:rsid w:val="003F3549"/>
    <w:rsid w:val="003F3BA1"/>
    <w:rsid w:val="00402569"/>
    <w:rsid w:val="00415797"/>
    <w:rsid w:val="00417F69"/>
    <w:rsid w:val="00422FC0"/>
    <w:rsid w:val="004340B7"/>
    <w:rsid w:val="004356E8"/>
    <w:rsid w:val="00436370"/>
    <w:rsid w:val="004407F7"/>
    <w:rsid w:val="00440B98"/>
    <w:rsid w:val="004448EB"/>
    <w:rsid w:val="004504FF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499C"/>
    <w:rsid w:val="004933FB"/>
    <w:rsid w:val="004A23D8"/>
    <w:rsid w:val="004A288C"/>
    <w:rsid w:val="004A70C8"/>
    <w:rsid w:val="004B618A"/>
    <w:rsid w:val="004B6C7A"/>
    <w:rsid w:val="004B75E3"/>
    <w:rsid w:val="004C0DC5"/>
    <w:rsid w:val="004D435A"/>
    <w:rsid w:val="004E67F5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C5028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37EDB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247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0708F"/>
    <w:rsid w:val="008170A9"/>
    <w:rsid w:val="0082089E"/>
    <w:rsid w:val="00821FF5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C7709"/>
    <w:rsid w:val="008D181A"/>
    <w:rsid w:val="008D4B8F"/>
    <w:rsid w:val="008D5738"/>
    <w:rsid w:val="008E26C9"/>
    <w:rsid w:val="008E5079"/>
    <w:rsid w:val="008E7EE8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4E62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548E"/>
    <w:rsid w:val="009E6106"/>
    <w:rsid w:val="009E6F31"/>
    <w:rsid w:val="009F05C1"/>
    <w:rsid w:val="009F07C1"/>
    <w:rsid w:val="00A00FCF"/>
    <w:rsid w:val="00A01198"/>
    <w:rsid w:val="00A02492"/>
    <w:rsid w:val="00A10763"/>
    <w:rsid w:val="00A14F87"/>
    <w:rsid w:val="00A15D4D"/>
    <w:rsid w:val="00A20D40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580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26F2"/>
    <w:rsid w:val="00B135B6"/>
    <w:rsid w:val="00B172C9"/>
    <w:rsid w:val="00B17CEA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10A5"/>
    <w:rsid w:val="00C36220"/>
    <w:rsid w:val="00C37320"/>
    <w:rsid w:val="00C40E38"/>
    <w:rsid w:val="00C43F34"/>
    <w:rsid w:val="00C47FE0"/>
    <w:rsid w:val="00C50FBE"/>
    <w:rsid w:val="00C5140C"/>
    <w:rsid w:val="00C52BE8"/>
    <w:rsid w:val="00C555C7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1026"/>
    <w:rsid w:val="00C927D8"/>
    <w:rsid w:val="00C96232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34B0"/>
    <w:rsid w:val="00CD0BF1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1F84"/>
    <w:rsid w:val="00D33BAD"/>
    <w:rsid w:val="00D37742"/>
    <w:rsid w:val="00D42AB6"/>
    <w:rsid w:val="00D4557E"/>
    <w:rsid w:val="00D51B3F"/>
    <w:rsid w:val="00D53DB5"/>
    <w:rsid w:val="00D57639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6187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E7C80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251E"/>
    <w:rsid w:val="00E5346B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3B3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36C5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0432"/>
    <w:rsid w:val="00FD16D3"/>
    <w:rsid w:val="00FD1933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</TotalTime>
  <Pages>1</Pages>
  <Words>169</Words>
  <Characters>1297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Rimutė Grušienė</cp:lastModifiedBy>
  <cp:revision>7</cp:revision>
  <cp:lastPrinted>2026-01-26T14:23:00Z</cp:lastPrinted>
  <dcterms:created xsi:type="dcterms:W3CDTF">2026-01-30T10:07:00Z</dcterms:created>
  <dcterms:modified xsi:type="dcterms:W3CDTF">2026-02-02T11:47:00Z</dcterms:modified>
</cp:coreProperties>
</file>