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130EF2" w14:textId="77777777" w:rsidR="00B570D3" w:rsidRPr="00942357" w:rsidRDefault="00D047A7" w:rsidP="00AC57FA">
      <w:pPr>
        <w:tabs>
          <w:tab w:val="left" w:pos="1242"/>
        </w:tabs>
        <w:jc w:val="center"/>
        <w:rPr>
          <w:lang w:val="lt-LT" w:eastAsia="lt-LT"/>
        </w:rPr>
      </w:pPr>
      <w:r w:rsidRPr="00942357">
        <w:rPr>
          <w:lang w:val="lt-LT" w:eastAsia="lt-LT"/>
        </w:rPr>
        <w:t xml:space="preserve"> </w:t>
      </w:r>
    </w:p>
    <w:p w14:paraId="73311AE0" w14:textId="77777777" w:rsidR="00C5140C" w:rsidRPr="00942357" w:rsidRDefault="00A00FCF" w:rsidP="00AC57FA">
      <w:pPr>
        <w:tabs>
          <w:tab w:val="left" w:pos="1242"/>
        </w:tabs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942357">
        <w:rPr>
          <w:noProof/>
          <w:lang w:val="lt-LT" w:eastAsia="lt-LT" w:bidi="lo-LA"/>
        </w:rPr>
        <w:drawing>
          <wp:inline distT="0" distB="0" distL="0" distR="0" wp14:anchorId="3523B58F" wp14:editId="1AA95381">
            <wp:extent cx="542925" cy="609600"/>
            <wp:effectExtent l="0" t="0" r="9525" b="0"/>
            <wp:docPr id="4" name="Paveikslėlis 4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FC3DE9" w14:textId="72A434C0" w:rsidR="006837C5" w:rsidRPr="00942357" w:rsidRDefault="00AC57FA" w:rsidP="00700449">
      <w:pPr>
        <w:pStyle w:val="Antrat1"/>
        <w:spacing w:before="240"/>
        <w:jc w:val="center"/>
        <w:rPr>
          <w:lang w:val="lt-LT"/>
        </w:rPr>
      </w:pPr>
      <w:r w:rsidRPr="00942357">
        <w:rPr>
          <w:b/>
          <w:lang w:val="lt-LT"/>
        </w:rPr>
        <w:t>ŠAKIŲ RAJONO SAVIVALDYBĖS ADMINISTRACIJOS DIREKTORIUS</w:t>
      </w:r>
    </w:p>
    <w:p w14:paraId="795958DB" w14:textId="77777777" w:rsidR="00AC57FA" w:rsidRPr="00942357" w:rsidRDefault="00AC57FA" w:rsidP="00AC57FA">
      <w:pPr>
        <w:rPr>
          <w:rFonts w:ascii="Times New Roman" w:hAnsi="Times New Roman"/>
          <w:b/>
          <w:bCs/>
          <w:sz w:val="24"/>
          <w:szCs w:val="24"/>
          <w:lang w:val="lt-LT"/>
        </w:rPr>
      </w:pPr>
    </w:p>
    <w:p w14:paraId="2403EEC9" w14:textId="77777777" w:rsidR="00942357" w:rsidRPr="00942357" w:rsidRDefault="00AC57FA" w:rsidP="00942357">
      <w:pPr>
        <w:jc w:val="center"/>
        <w:rPr>
          <w:rFonts w:ascii="Times New Roman" w:hAnsi="Times New Roman"/>
          <w:b/>
          <w:bCs/>
          <w:sz w:val="24"/>
          <w:szCs w:val="24"/>
          <w:lang w:val="lt-LT"/>
        </w:rPr>
      </w:pPr>
      <w:r w:rsidRPr="00942357">
        <w:rPr>
          <w:rFonts w:ascii="Times New Roman" w:hAnsi="Times New Roman"/>
          <w:b/>
          <w:bCs/>
          <w:sz w:val="24"/>
          <w:szCs w:val="24"/>
          <w:lang w:val="lt-LT"/>
        </w:rPr>
        <w:t>ĮSAKYMAS</w:t>
      </w:r>
    </w:p>
    <w:p w14:paraId="48F4ADB4" w14:textId="4C381FC4" w:rsidR="004D435A" w:rsidRPr="00942357" w:rsidRDefault="00942357" w:rsidP="00942357">
      <w:pPr>
        <w:jc w:val="center"/>
        <w:rPr>
          <w:rFonts w:ascii="Times New Roman" w:eastAsia="Times New Roman" w:hAnsi="Times New Roman"/>
          <w:b/>
          <w:bCs/>
          <w:color w:val="000000"/>
          <w:szCs w:val="24"/>
          <w:lang w:val="lt-LT" w:eastAsia="lt-LT" w:bidi="lt-LT"/>
        </w:rPr>
      </w:pP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DĖL </w:t>
      </w:r>
      <w:r w:rsidRPr="00942357">
        <w:rPr>
          <w:rFonts w:ascii="Times New Roman" w:hAnsi="Times New Roman"/>
          <w:b/>
          <w:sz w:val="24"/>
          <w:szCs w:val="24"/>
          <w:lang w:val="lt-LT"/>
        </w:rPr>
        <w:t>ŠAKIŲ RAJONO SAVIVALDYBĖS ADMINISTRACIJOS DIREKTORI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>A</w:t>
      </w:r>
      <w:r w:rsidRPr="00942357">
        <w:rPr>
          <w:rFonts w:ascii="Times New Roman" w:hAnsi="Times New Roman"/>
          <w:b/>
          <w:sz w:val="24"/>
          <w:szCs w:val="24"/>
          <w:lang w:val="lt-LT"/>
        </w:rPr>
        <w:t>US 202</w:t>
      </w:r>
      <w:r w:rsidR="00D5292F">
        <w:rPr>
          <w:rFonts w:ascii="Times New Roman" w:hAnsi="Times New Roman"/>
          <w:b/>
          <w:sz w:val="24"/>
          <w:szCs w:val="24"/>
          <w:lang w:val="lt-LT"/>
        </w:rPr>
        <w:t>1</w:t>
      </w:r>
      <w:r w:rsidRPr="00942357">
        <w:rPr>
          <w:rFonts w:ascii="Times New Roman" w:hAnsi="Times New Roman"/>
          <w:b/>
          <w:sz w:val="24"/>
          <w:szCs w:val="24"/>
          <w:lang w:val="lt-LT"/>
        </w:rPr>
        <w:t xml:space="preserve"> M. GRUODŽIO </w:t>
      </w:r>
      <w:r w:rsidR="007E4088">
        <w:rPr>
          <w:rFonts w:ascii="Times New Roman" w:hAnsi="Times New Roman"/>
          <w:b/>
          <w:sz w:val="24"/>
          <w:szCs w:val="24"/>
          <w:lang w:val="lt-LT"/>
        </w:rPr>
        <w:t>2</w:t>
      </w:r>
      <w:r w:rsidR="00D5292F">
        <w:rPr>
          <w:rFonts w:ascii="Times New Roman" w:hAnsi="Times New Roman"/>
          <w:b/>
          <w:sz w:val="24"/>
          <w:szCs w:val="24"/>
          <w:lang w:val="lt-LT"/>
        </w:rPr>
        <w:t>2</w:t>
      </w:r>
      <w:r w:rsidRPr="00942357">
        <w:rPr>
          <w:rFonts w:ascii="Times New Roman" w:hAnsi="Times New Roman"/>
          <w:b/>
          <w:sz w:val="24"/>
          <w:szCs w:val="24"/>
          <w:lang w:val="lt-LT"/>
        </w:rPr>
        <w:t xml:space="preserve"> D.</w:t>
      </w:r>
      <w:r w:rsidRPr="00942357">
        <w:rPr>
          <w:rFonts w:ascii="Times New Roman" w:hAnsi="Times New Roman"/>
          <w:b/>
          <w:lang w:val="lt-LT"/>
        </w:rPr>
        <w:t xml:space="preserve"> 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>ĮSAKYMO N</w:t>
      </w:r>
      <w:r w:rsidR="00110CB6">
        <w:rPr>
          <w:rFonts w:ascii="Times New Roman" w:hAnsi="Times New Roman"/>
          <w:b/>
          <w:sz w:val="24"/>
          <w:szCs w:val="24"/>
          <w:lang w:val="lt-LT"/>
        </w:rPr>
        <w:t>R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 xml:space="preserve">. </w:t>
      </w:r>
      <w:r w:rsidR="00110CB6">
        <w:rPr>
          <w:rFonts w:ascii="Times New Roman" w:hAnsi="Times New Roman"/>
          <w:b/>
          <w:sz w:val="24"/>
          <w:szCs w:val="24"/>
          <w:lang w:val="lt-LT"/>
        </w:rPr>
        <w:t>AT-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>1</w:t>
      </w:r>
      <w:r w:rsidR="007E4088">
        <w:rPr>
          <w:rFonts w:ascii="Times New Roman" w:hAnsi="Times New Roman"/>
          <w:b/>
          <w:sz w:val="24"/>
          <w:szCs w:val="24"/>
          <w:lang w:val="lt-LT"/>
        </w:rPr>
        <w:t>1</w:t>
      </w:r>
      <w:r w:rsidR="006F1DCB">
        <w:rPr>
          <w:rFonts w:ascii="Times New Roman" w:hAnsi="Times New Roman"/>
          <w:b/>
          <w:sz w:val="24"/>
          <w:szCs w:val="24"/>
          <w:lang w:val="lt-LT"/>
        </w:rPr>
        <w:t>5</w:t>
      </w:r>
      <w:r w:rsidR="00D5292F">
        <w:rPr>
          <w:rFonts w:ascii="Times New Roman" w:hAnsi="Times New Roman"/>
          <w:b/>
          <w:sz w:val="24"/>
          <w:szCs w:val="24"/>
          <w:lang w:val="lt-LT"/>
        </w:rPr>
        <w:t>7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 xml:space="preserve"> </w:t>
      </w:r>
      <w:r w:rsidRPr="00942357">
        <w:rPr>
          <w:rFonts w:ascii="Times New Roman" w:hAnsi="Times New Roman"/>
          <w:b/>
          <w:lang w:val="lt-LT"/>
        </w:rPr>
        <w:t>„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DĖL DAUGIABUČIO </w:t>
      </w:r>
      <w:r w:rsidR="0088786C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GYVENAMOJO 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NAMO, ESANČIO </w:t>
      </w:r>
      <w:r w:rsidR="006F1DCB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DRAUGYSTĖS TAKE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 </w:t>
      </w:r>
      <w:r w:rsidR="00D5292F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8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, </w:t>
      </w:r>
      <w:r w:rsidR="00D5292F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ŠAKIUOSE</w:t>
      </w:r>
      <w:r w:rsidR="0075408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, 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BENDROJO NAUDOJIMO OBJEKTŲ ADMINISTRATORIAUS SKYRIMO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“</w:t>
      </w:r>
      <w:r w:rsidRPr="00942357">
        <w:rPr>
          <w:rFonts w:ascii="Times New Roman" w:eastAsia="Times New Roman" w:hAnsi="Times New Roman"/>
          <w:b/>
          <w:bCs/>
          <w:color w:val="000000"/>
          <w:szCs w:val="24"/>
          <w:lang w:val="lt-LT" w:eastAsia="lt-LT" w:bidi="lt-LT"/>
        </w:rPr>
        <w:t xml:space="preserve"> </w:t>
      </w:r>
      <w:r w:rsidR="00700449"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PAKEITIMO</w:t>
      </w:r>
    </w:p>
    <w:p w14:paraId="62F965BD" w14:textId="77777777" w:rsidR="00942357" w:rsidRPr="00942357" w:rsidRDefault="00942357" w:rsidP="00942357">
      <w:pPr>
        <w:rPr>
          <w:lang w:val="lt-LT" w:eastAsia="lt-LT" w:bidi="lt-LT"/>
        </w:rPr>
      </w:pPr>
    </w:p>
    <w:p w14:paraId="5FDB1534" w14:textId="50EC0759" w:rsidR="00AC57FA" w:rsidRPr="00942357" w:rsidRDefault="00D915CC" w:rsidP="00AC57FA">
      <w:pPr>
        <w:jc w:val="center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202</w:t>
      </w:r>
      <w:r w:rsidR="00700449" w:rsidRPr="00942357">
        <w:rPr>
          <w:rFonts w:ascii="Times New Roman" w:hAnsi="Times New Roman"/>
          <w:sz w:val="24"/>
          <w:szCs w:val="24"/>
          <w:lang w:val="lt-LT"/>
        </w:rPr>
        <w:t>6</w:t>
      </w:r>
      <w:r w:rsidR="00AC57FA" w:rsidRPr="00942357">
        <w:rPr>
          <w:rFonts w:ascii="Times New Roman" w:hAnsi="Times New Roman"/>
          <w:sz w:val="24"/>
          <w:szCs w:val="24"/>
          <w:lang w:val="lt-LT"/>
        </w:rPr>
        <w:t xml:space="preserve"> m.</w:t>
      </w:r>
      <w:r w:rsidR="00D61592" w:rsidRPr="0094235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6F1DCB">
        <w:rPr>
          <w:rFonts w:ascii="Times New Roman" w:hAnsi="Times New Roman"/>
          <w:sz w:val="24"/>
          <w:szCs w:val="24"/>
          <w:lang w:val="lt-LT"/>
        </w:rPr>
        <w:t>vasario</w:t>
      </w:r>
      <w:r w:rsidR="00D61592" w:rsidRPr="0094235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20653C" w:rsidRPr="00942357">
        <w:rPr>
          <w:rFonts w:ascii="Times New Roman" w:hAnsi="Times New Roman"/>
          <w:sz w:val="24"/>
          <w:szCs w:val="24"/>
          <w:lang w:val="lt-LT"/>
        </w:rPr>
        <w:t xml:space="preserve">  </w:t>
      </w:r>
      <w:r w:rsidR="00004119" w:rsidRPr="0094235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AC57FA" w:rsidRPr="00942357">
        <w:rPr>
          <w:rFonts w:ascii="Times New Roman" w:hAnsi="Times New Roman"/>
          <w:sz w:val="24"/>
          <w:szCs w:val="24"/>
          <w:lang w:val="lt-LT"/>
        </w:rPr>
        <w:t xml:space="preserve">d. Nr. </w:t>
      </w:r>
      <w:r w:rsidR="00C856EE" w:rsidRPr="00942357">
        <w:rPr>
          <w:rFonts w:ascii="Times New Roman" w:hAnsi="Times New Roman"/>
          <w:sz w:val="24"/>
          <w:szCs w:val="24"/>
          <w:lang w:val="lt-LT"/>
        </w:rPr>
        <w:t>AT-</w:t>
      </w:r>
      <w:r w:rsidR="0082089E" w:rsidRPr="00942357">
        <w:rPr>
          <w:rFonts w:ascii="Times New Roman" w:hAnsi="Times New Roman"/>
          <w:sz w:val="24"/>
          <w:szCs w:val="24"/>
          <w:lang w:val="lt-LT"/>
        </w:rPr>
        <w:t xml:space="preserve">   </w:t>
      </w:r>
    </w:p>
    <w:p w14:paraId="72C94906" w14:textId="77777777" w:rsidR="00AC57FA" w:rsidRPr="00942357" w:rsidRDefault="00AC57FA" w:rsidP="007A5322">
      <w:pPr>
        <w:jc w:val="center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Šakiai</w:t>
      </w:r>
    </w:p>
    <w:p w14:paraId="2F0362EB" w14:textId="77777777" w:rsidR="003F3BA1" w:rsidRPr="00942357" w:rsidRDefault="003F3BA1" w:rsidP="008472CE">
      <w:pPr>
        <w:spacing w:line="360" w:lineRule="auto"/>
        <w:jc w:val="center"/>
        <w:rPr>
          <w:rFonts w:ascii="Times New Roman" w:hAnsi="Times New Roman"/>
          <w:sz w:val="24"/>
          <w:szCs w:val="24"/>
          <w:lang w:val="lt-LT"/>
        </w:rPr>
      </w:pPr>
    </w:p>
    <w:p w14:paraId="0C859AED" w14:textId="5B6C1B28" w:rsidR="00CD0BF1" w:rsidRPr="00942357" w:rsidRDefault="00353E66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P a k e i č i u Šakių rajono savivaldybės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administracijos </w:t>
      </w: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direktoriaus 2021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m. gruodžio </w:t>
      </w:r>
      <w:r w:rsidR="007E408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2</w:t>
      </w:r>
      <w:r w:rsidR="00D5292F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2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d. įsakym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o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Nr. </w:t>
      </w:r>
      <w:r w:rsidR="00110CB6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AT-</w:t>
      </w: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</w:t>
      </w:r>
      <w:r w:rsidR="007E408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</w:t>
      </w:r>
      <w:r w:rsidR="006F1DCB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5</w:t>
      </w:r>
      <w:r w:rsidR="00D5292F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7</w:t>
      </w: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,,Dėl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daugiabučio </w:t>
      </w:r>
      <w:r w:rsidR="0088786C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gyvenamojo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namo, esančio </w:t>
      </w:r>
      <w:r w:rsidR="006F1DCB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Draugystės Take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</w:t>
      </w:r>
      <w:r w:rsidR="00D5292F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8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 </w:t>
      </w:r>
      <w:r w:rsidR="00D5292F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Šakiuose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bendrojo naudojimo objektų administratoriaus skyrimo“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1 punktą, išbrauki</w:t>
      </w:r>
      <w:r w:rsidR="00C37320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u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žodžius „bendrojo naudojimo objektų administravimo tarifas – 0,0623 Eur/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kv. m naudingo ploto be PVM“ ir jį išdėstau taip</w:t>
      </w:r>
      <w:r w:rsidR="00110CB6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:</w:t>
      </w:r>
    </w:p>
    <w:p w14:paraId="2D75B34C" w14:textId="73BC522C" w:rsidR="00781558" w:rsidRDefault="00110CB6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„1. 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S k i r i u uždarąją akcinę bendrovę „Šakių šilumos tinklai“ (adresas – Gimnazijos g. 22/2, Šakiai, kodas 174409393, PVM mokėtojo kodas LT744093917) daugiabučio gyvenamojo namo, esančio adresu: </w:t>
      </w:r>
      <w:r w:rsidR="006F1DCB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Draugystės takas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</w:t>
      </w:r>
      <w:r w:rsidR="00D5292F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8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 </w:t>
      </w:r>
      <w:r w:rsidR="00D5292F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Šaki</w:t>
      </w:r>
      <w:r w:rsidR="001E3B55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ai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(pastato unikalus Nr. 84</w:t>
      </w:r>
      <w:r w:rsidR="007E408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9</w:t>
      </w:r>
      <w:r w:rsidR="006F1DCB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8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-</w:t>
      </w:r>
      <w:r w:rsidR="006F1DCB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2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00</w:t>
      </w:r>
      <w:r w:rsidR="006F1DCB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5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-</w:t>
      </w:r>
      <w:r w:rsidR="006F1DCB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7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01</w:t>
      </w:r>
      <w:r w:rsidR="006F1DCB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9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), bendrojo naudojimo objektų administratoriumi. Pastato naudingasis plotas – </w:t>
      </w:r>
      <w:r w:rsidR="0088786C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</w:t>
      </w:r>
      <w:r w:rsidR="006F1DCB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054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,</w:t>
      </w:r>
      <w:r w:rsidR="006F1DCB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2</w:t>
      </w:r>
      <w:r w:rsidR="00D5292F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5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kv. m, gyvenamosios paskirties patalpų </w:t>
      </w:r>
      <w:r w:rsidR="00D5292F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(butų) 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skaičius – </w:t>
      </w:r>
      <w:r w:rsidR="006F1DCB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20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, žemės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sklypas – </w:t>
      </w:r>
      <w:r w:rsidR="00D5292F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nepriskirtas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.“</w:t>
      </w:r>
    </w:p>
    <w:p w14:paraId="08D5DCE1" w14:textId="79E9C2A3" w:rsidR="00110CB6" w:rsidRDefault="00110CB6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454BF0F1" w14:textId="77777777" w:rsidR="001560C8" w:rsidRDefault="001560C8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473711D5" w14:textId="77777777" w:rsidR="001560C8" w:rsidRPr="00942357" w:rsidRDefault="001560C8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2DA7D72D" w14:textId="77777777" w:rsidR="00781558" w:rsidRPr="00942357" w:rsidRDefault="00781558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215652C3" w14:textId="574189C0" w:rsidR="006837C5" w:rsidRPr="00942357" w:rsidRDefault="001A6924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  <w:r w:rsidRPr="00942357">
        <w:rPr>
          <w:rFonts w:ascii="Times New Roman" w:hAnsi="Times New Roman"/>
          <w:sz w:val="24"/>
          <w:szCs w:val="24"/>
          <w:lang w:val="lt-LT" w:eastAsia="lt-LT"/>
        </w:rPr>
        <w:t xml:space="preserve">Administracijos  direktorius                </w:t>
      </w:r>
      <w:r w:rsidR="006837C5" w:rsidRPr="00942357">
        <w:rPr>
          <w:rFonts w:ascii="Times New Roman" w:hAnsi="Times New Roman"/>
          <w:sz w:val="24"/>
          <w:szCs w:val="24"/>
          <w:lang w:val="lt-LT" w:eastAsia="lt-LT"/>
        </w:rPr>
        <w:t xml:space="preserve">                                           </w:t>
      </w:r>
      <w:r w:rsidR="00AE72D7">
        <w:rPr>
          <w:rFonts w:ascii="Times New Roman" w:hAnsi="Times New Roman"/>
          <w:sz w:val="24"/>
          <w:szCs w:val="24"/>
          <w:lang w:val="lt-LT" w:eastAsia="lt-LT"/>
        </w:rPr>
        <w:t xml:space="preserve">                  </w:t>
      </w:r>
      <w:r w:rsidR="006837C5" w:rsidRPr="00942357">
        <w:rPr>
          <w:rFonts w:ascii="Times New Roman" w:hAnsi="Times New Roman"/>
          <w:sz w:val="24"/>
          <w:szCs w:val="24"/>
          <w:lang w:val="lt-LT" w:eastAsia="lt-LT"/>
        </w:rPr>
        <w:t xml:space="preserve"> Vytautas Ižganaitis</w:t>
      </w:r>
    </w:p>
    <w:p w14:paraId="48C006AF" w14:textId="77777777" w:rsidR="006837C5" w:rsidRPr="00942357" w:rsidRDefault="006837C5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</w:p>
    <w:p w14:paraId="28F5D92D" w14:textId="3C2CB522" w:rsidR="001A6924" w:rsidRPr="00942357" w:rsidRDefault="001A6924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  <w:r w:rsidRPr="00942357">
        <w:rPr>
          <w:rFonts w:ascii="Times New Roman" w:hAnsi="Times New Roman"/>
          <w:sz w:val="24"/>
          <w:szCs w:val="24"/>
          <w:lang w:val="lt-LT" w:eastAsia="lt-LT"/>
        </w:rPr>
        <w:t xml:space="preserve">                                                  </w:t>
      </w:r>
    </w:p>
    <w:p w14:paraId="1D7A7561" w14:textId="7DF5D34A" w:rsidR="005F1A76" w:rsidRPr="00942357" w:rsidRDefault="005F1A76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5AB7C1E8" w14:textId="77777777" w:rsidR="005F1A76" w:rsidRPr="00942357" w:rsidRDefault="005F1A76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1E1E297C" w14:textId="51E52073" w:rsidR="00B76994" w:rsidRPr="00942357" w:rsidRDefault="00B76994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Parengė</w:t>
      </w:r>
    </w:p>
    <w:p w14:paraId="3180A959" w14:textId="67B7F35F" w:rsidR="00284435" w:rsidRPr="00942357" w:rsidRDefault="00284435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Ūkio ir investicijų skyriaus</w:t>
      </w:r>
    </w:p>
    <w:p w14:paraId="1ECA5532" w14:textId="0F7C4ED2" w:rsidR="00B76994" w:rsidRPr="00942357" w:rsidRDefault="00B76994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vyriausi</w:t>
      </w:r>
      <w:r w:rsidR="00284435" w:rsidRPr="00942357">
        <w:rPr>
          <w:rFonts w:ascii="Times New Roman" w:hAnsi="Times New Roman"/>
          <w:sz w:val="24"/>
          <w:szCs w:val="24"/>
          <w:lang w:val="lt-LT"/>
        </w:rPr>
        <w:t>asis</w:t>
      </w:r>
      <w:r w:rsidRPr="00942357">
        <w:rPr>
          <w:rFonts w:ascii="Times New Roman" w:hAnsi="Times New Roman"/>
          <w:sz w:val="24"/>
          <w:szCs w:val="24"/>
          <w:lang w:val="lt-LT"/>
        </w:rPr>
        <w:t xml:space="preserve"> specialist</w:t>
      </w:r>
      <w:r w:rsidR="00284435" w:rsidRPr="00942357">
        <w:rPr>
          <w:rFonts w:ascii="Times New Roman" w:hAnsi="Times New Roman"/>
          <w:sz w:val="24"/>
          <w:szCs w:val="24"/>
          <w:lang w:val="lt-LT"/>
        </w:rPr>
        <w:t>as</w:t>
      </w:r>
    </w:p>
    <w:p w14:paraId="347C3241" w14:textId="77777777" w:rsidR="002769BE" w:rsidRPr="00942357" w:rsidRDefault="002769BE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1519D644" w14:textId="74E30F43" w:rsidR="00284435" w:rsidRPr="00942357" w:rsidRDefault="006837C5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Virgilijus Martinkevičius</w:t>
      </w:r>
    </w:p>
    <w:p w14:paraId="0C566482" w14:textId="1A8B2946" w:rsidR="00284435" w:rsidRPr="00942357" w:rsidRDefault="00D915CC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202</w:t>
      </w:r>
      <w:r w:rsidR="00FF2A27" w:rsidRPr="00942357">
        <w:rPr>
          <w:rFonts w:ascii="Times New Roman" w:hAnsi="Times New Roman"/>
          <w:sz w:val="24"/>
          <w:szCs w:val="24"/>
          <w:lang w:val="lt-LT"/>
        </w:rPr>
        <w:t>6</w:t>
      </w:r>
      <w:r w:rsidR="00B76994" w:rsidRPr="00942357">
        <w:rPr>
          <w:rFonts w:ascii="Times New Roman" w:hAnsi="Times New Roman"/>
          <w:sz w:val="24"/>
          <w:szCs w:val="24"/>
          <w:lang w:val="lt-LT"/>
        </w:rPr>
        <w:t>-0</w:t>
      </w:r>
      <w:r w:rsidR="0088786C">
        <w:rPr>
          <w:rFonts w:ascii="Times New Roman" w:hAnsi="Times New Roman"/>
          <w:sz w:val="24"/>
          <w:szCs w:val="24"/>
          <w:lang w:val="lt-LT"/>
        </w:rPr>
        <w:t>2</w:t>
      </w:r>
      <w:r w:rsidR="00B76994" w:rsidRPr="00942357">
        <w:rPr>
          <w:rFonts w:ascii="Times New Roman" w:hAnsi="Times New Roman"/>
          <w:sz w:val="24"/>
          <w:szCs w:val="24"/>
          <w:lang w:val="lt-LT"/>
        </w:rPr>
        <w:t>-</w:t>
      </w:r>
      <w:r w:rsidR="0088786C">
        <w:rPr>
          <w:rFonts w:ascii="Times New Roman" w:hAnsi="Times New Roman"/>
          <w:sz w:val="24"/>
          <w:szCs w:val="24"/>
          <w:lang w:val="lt-LT"/>
        </w:rPr>
        <w:t>0</w:t>
      </w:r>
      <w:r w:rsidR="001A2F75">
        <w:rPr>
          <w:rFonts w:ascii="Times New Roman" w:hAnsi="Times New Roman"/>
          <w:sz w:val="24"/>
          <w:szCs w:val="24"/>
          <w:lang w:val="lt-LT"/>
        </w:rPr>
        <w:t>3</w:t>
      </w:r>
    </w:p>
    <w:sectPr w:rsidR="00284435" w:rsidRPr="00942357" w:rsidSect="00C5140C">
      <w:pgSz w:w="11907" w:h="16840"/>
      <w:pgMar w:top="1134" w:right="567" w:bottom="567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A4A8CF" w14:textId="77777777" w:rsidR="00A06615" w:rsidRDefault="00A06615">
      <w:r>
        <w:separator/>
      </w:r>
    </w:p>
  </w:endnote>
  <w:endnote w:type="continuationSeparator" w:id="0">
    <w:p w14:paraId="7E930357" w14:textId="77777777" w:rsidR="00A06615" w:rsidRDefault="00A066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LT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DokChampa">
    <w:altName w:val="Leelawadee UI"/>
    <w:charset w:val="DE"/>
    <w:family w:val="swiss"/>
    <w:pitch w:val="variable"/>
    <w:sig w:usb0="83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A3AC6E" w14:textId="77777777" w:rsidR="00A06615" w:rsidRDefault="00A06615">
      <w:r>
        <w:separator/>
      </w:r>
    </w:p>
  </w:footnote>
  <w:footnote w:type="continuationSeparator" w:id="0">
    <w:p w14:paraId="12B7D4B2" w14:textId="77777777" w:rsidR="00A06615" w:rsidRDefault="00A0661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EB5877"/>
    <w:multiLevelType w:val="hybridMultilevel"/>
    <w:tmpl w:val="6E82EB44"/>
    <w:lvl w:ilvl="0" w:tplc="35A2F908">
      <w:start w:val="1"/>
      <w:numFmt w:val="upperRoman"/>
      <w:lvlText w:val="%1."/>
      <w:lvlJc w:val="left"/>
      <w:pPr>
        <w:tabs>
          <w:tab w:val="num" w:pos="1506"/>
        </w:tabs>
        <w:ind w:left="1506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1" w15:restartNumberingAfterBreak="0">
    <w:nsid w:val="22554155"/>
    <w:multiLevelType w:val="hybridMultilevel"/>
    <w:tmpl w:val="33F46852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A87A11"/>
    <w:multiLevelType w:val="multilevel"/>
    <w:tmpl w:val="6194EEF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lt-LT" w:eastAsia="lt-LT" w:bidi="lt-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3130412D"/>
    <w:multiLevelType w:val="hybridMultilevel"/>
    <w:tmpl w:val="6744FDB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955DC9"/>
    <w:multiLevelType w:val="hybridMultilevel"/>
    <w:tmpl w:val="7C4879D2"/>
    <w:lvl w:ilvl="0" w:tplc="BDCE23B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BBE1B41"/>
    <w:multiLevelType w:val="multilevel"/>
    <w:tmpl w:val="A088342C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lt-LT" w:eastAsia="lt-LT" w:bidi="lt-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3DC74ABF"/>
    <w:multiLevelType w:val="hybridMultilevel"/>
    <w:tmpl w:val="B9CA1C30"/>
    <w:lvl w:ilvl="0" w:tplc="FFCE24B0">
      <w:numFmt w:val="bullet"/>
      <w:lvlText w:val="–"/>
      <w:lvlJc w:val="left"/>
      <w:pPr>
        <w:ind w:left="420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492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564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636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708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780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852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924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9960" w:hanging="360"/>
      </w:pPr>
      <w:rPr>
        <w:rFonts w:ascii="Wingdings" w:hAnsi="Wingdings" w:hint="default"/>
      </w:rPr>
    </w:lvl>
  </w:abstractNum>
  <w:abstractNum w:abstractNumId="7" w15:restartNumberingAfterBreak="0">
    <w:nsid w:val="3EF73EDB"/>
    <w:multiLevelType w:val="hybridMultilevel"/>
    <w:tmpl w:val="665A0F12"/>
    <w:lvl w:ilvl="0" w:tplc="D0002972">
      <w:start w:val="1"/>
      <w:numFmt w:val="decimal"/>
      <w:lvlText w:val="%1."/>
      <w:lvlJc w:val="left"/>
      <w:pPr>
        <w:ind w:left="360" w:hanging="360"/>
      </w:pPr>
      <w:rPr>
        <w:rFonts w:ascii="TimesLT" w:hAnsi="TimesLT" w:hint="default"/>
      </w:rPr>
    </w:lvl>
    <w:lvl w:ilvl="1" w:tplc="04270019" w:tentative="1">
      <w:start w:val="1"/>
      <w:numFmt w:val="lowerLetter"/>
      <w:lvlText w:val="%2."/>
      <w:lvlJc w:val="left"/>
      <w:pPr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AAA322E"/>
    <w:multiLevelType w:val="hybridMultilevel"/>
    <w:tmpl w:val="EA6E03D0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530B0196"/>
    <w:multiLevelType w:val="hybridMultilevel"/>
    <w:tmpl w:val="F91E9DDE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5C986BFA"/>
    <w:multiLevelType w:val="hybridMultilevel"/>
    <w:tmpl w:val="CE144E00"/>
    <w:lvl w:ilvl="0" w:tplc="6362405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63F3280B"/>
    <w:multiLevelType w:val="hybridMultilevel"/>
    <w:tmpl w:val="EA6E03D0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7B497B32"/>
    <w:multiLevelType w:val="hybridMultilevel"/>
    <w:tmpl w:val="A9B8A732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23980229">
    <w:abstractNumId w:val="0"/>
  </w:num>
  <w:num w:numId="2" w16cid:durableId="1661813844">
    <w:abstractNumId w:val="4"/>
  </w:num>
  <w:num w:numId="3" w16cid:durableId="1099987758">
    <w:abstractNumId w:val="3"/>
  </w:num>
  <w:num w:numId="4" w16cid:durableId="1787191510">
    <w:abstractNumId w:val="10"/>
  </w:num>
  <w:num w:numId="5" w16cid:durableId="252973819">
    <w:abstractNumId w:val="12"/>
  </w:num>
  <w:num w:numId="6" w16cid:durableId="1612590343">
    <w:abstractNumId w:val="7"/>
  </w:num>
  <w:num w:numId="7" w16cid:durableId="1271620451">
    <w:abstractNumId w:val="11"/>
  </w:num>
  <w:num w:numId="8" w16cid:durableId="1795513991">
    <w:abstractNumId w:val="9"/>
  </w:num>
  <w:num w:numId="9" w16cid:durableId="1923759850">
    <w:abstractNumId w:val="8"/>
  </w:num>
  <w:num w:numId="10" w16cid:durableId="2027445044">
    <w:abstractNumId w:val="1"/>
  </w:num>
  <w:num w:numId="11" w16cid:durableId="1374234788">
    <w:abstractNumId w:val="6"/>
  </w:num>
  <w:num w:numId="12" w16cid:durableId="203297969">
    <w:abstractNumId w:val="2"/>
  </w:num>
  <w:num w:numId="13" w16cid:durableId="3604768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54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7729"/>
    <w:rsid w:val="00004110"/>
    <w:rsid w:val="00004119"/>
    <w:rsid w:val="00004E93"/>
    <w:rsid w:val="000055F6"/>
    <w:rsid w:val="00005C06"/>
    <w:rsid w:val="000171F9"/>
    <w:rsid w:val="000179F9"/>
    <w:rsid w:val="00020AD9"/>
    <w:rsid w:val="00022062"/>
    <w:rsid w:val="0002531E"/>
    <w:rsid w:val="00032826"/>
    <w:rsid w:val="000355BA"/>
    <w:rsid w:val="00042757"/>
    <w:rsid w:val="00045CB6"/>
    <w:rsid w:val="00046303"/>
    <w:rsid w:val="00047967"/>
    <w:rsid w:val="00050B53"/>
    <w:rsid w:val="00061269"/>
    <w:rsid w:val="0006446E"/>
    <w:rsid w:val="00067E47"/>
    <w:rsid w:val="00070538"/>
    <w:rsid w:val="00070FC0"/>
    <w:rsid w:val="00072BF5"/>
    <w:rsid w:val="00073C55"/>
    <w:rsid w:val="00073CE1"/>
    <w:rsid w:val="00074489"/>
    <w:rsid w:val="00081B99"/>
    <w:rsid w:val="00085BA8"/>
    <w:rsid w:val="000948AA"/>
    <w:rsid w:val="00094B54"/>
    <w:rsid w:val="0009594E"/>
    <w:rsid w:val="00097A3B"/>
    <w:rsid w:val="000A4997"/>
    <w:rsid w:val="000B4D8F"/>
    <w:rsid w:val="000B6F81"/>
    <w:rsid w:val="000C13FF"/>
    <w:rsid w:val="000D09F2"/>
    <w:rsid w:val="000D4465"/>
    <w:rsid w:val="000E1878"/>
    <w:rsid w:val="000E53EE"/>
    <w:rsid w:val="000F5BE8"/>
    <w:rsid w:val="000F5FA9"/>
    <w:rsid w:val="00102701"/>
    <w:rsid w:val="001027A2"/>
    <w:rsid w:val="001029D8"/>
    <w:rsid w:val="00104B9C"/>
    <w:rsid w:val="00110CB6"/>
    <w:rsid w:val="001172E2"/>
    <w:rsid w:val="00120DCC"/>
    <w:rsid w:val="001219F3"/>
    <w:rsid w:val="001266EA"/>
    <w:rsid w:val="00130110"/>
    <w:rsid w:val="001327DA"/>
    <w:rsid w:val="001346F6"/>
    <w:rsid w:val="00142EB4"/>
    <w:rsid w:val="001560C8"/>
    <w:rsid w:val="00160551"/>
    <w:rsid w:val="0016739F"/>
    <w:rsid w:val="0017345E"/>
    <w:rsid w:val="001750E7"/>
    <w:rsid w:val="00176B5B"/>
    <w:rsid w:val="001850DE"/>
    <w:rsid w:val="00187729"/>
    <w:rsid w:val="001944A4"/>
    <w:rsid w:val="001A2F75"/>
    <w:rsid w:val="001A4DF4"/>
    <w:rsid w:val="001A6924"/>
    <w:rsid w:val="001B1DEE"/>
    <w:rsid w:val="001B3034"/>
    <w:rsid w:val="001C2378"/>
    <w:rsid w:val="001C3FBD"/>
    <w:rsid w:val="001C6A90"/>
    <w:rsid w:val="001D4C05"/>
    <w:rsid w:val="001D7646"/>
    <w:rsid w:val="001E03CF"/>
    <w:rsid w:val="001E17E7"/>
    <w:rsid w:val="001E2735"/>
    <w:rsid w:val="001E3B55"/>
    <w:rsid w:val="001F20F4"/>
    <w:rsid w:val="001F70EA"/>
    <w:rsid w:val="0020365E"/>
    <w:rsid w:val="00204C32"/>
    <w:rsid w:val="00205084"/>
    <w:rsid w:val="0020653C"/>
    <w:rsid w:val="0022104B"/>
    <w:rsid w:val="002218EE"/>
    <w:rsid w:val="00225A1D"/>
    <w:rsid w:val="00225FB1"/>
    <w:rsid w:val="00230B2C"/>
    <w:rsid w:val="002312C5"/>
    <w:rsid w:val="00231C1F"/>
    <w:rsid w:val="002361B0"/>
    <w:rsid w:val="002438F7"/>
    <w:rsid w:val="00245CD1"/>
    <w:rsid w:val="00246441"/>
    <w:rsid w:val="002538F7"/>
    <w:rsid w:val="00254FC5"/>
    <w:rsid w:val="00256241"/>
    <w:rsid w:val="00256C48"/>
    <w:rsid w:val="00260B67"/>
    <w:rsid w:val="0026450D"/>
    <w:rsid w:val="002651F0"/>
    <w:rsid w:val="00266B08"/>
    <w:rsid w:val="002769BE"/>
    <w:rsid w:val="002804D1"/>
    <w:rsid w:val="002830F6"/>
    <w:rsid w:val="00284435"/>
    <w:rsid w:val="00284E9D"/>
    <w:rsid w:val="002864D8"/>
    <w:rsid w:val="002876ED"/>
    <w:rsid w:val="0029447C"/>
    <w:rsid w:val="002A1977"/>
    <w:rsid w:val="002A61B2"/>
    <w:rsid w:val="002B722B"/>
    <w:rsid w:val="002B7668"/>
    <w:rsid w:val="002C37A4"/>
    <w:rsid w:val="002C52D8"/>
    <w:rsid w:val="002D03EB"/>
    <w:rsid w:val="002D2244"/>
    <w:rsid w:val="002D320A"/>
    <w:rsid w:val="002D3FA5"/>
    <w:rsid w:val="002E42BA"/>
    <w:rsid w:val="002E4849"/>
    <w:rsid w:val="002E761C"/>
    <w:rsid w:val="002E7F7F"/>
    <w:rsid w:val="002F130F"/>
    <w:rsid w:val="002F6374"/>
    <w:rsid w:val="00303693"/>
    <w:rsid w:val="00303FF5"/>
    <w:rsid w:val="00306D93"/>
    <w:rsid w:val="00311E0A"/>
    <w:rsid w:val="00314651"/>
    <w:rsid w:val="003242A5"/>
    <w:rsid w:val="00333307"/>
    <w:rsid w:val="0033357E"/>
    <w:rsid w:val="00333A5B"/>
    <w:rsid w:val="00335C76"/>
    <w:rsid w:val="00346597"/>
    <w:rsid w:val="0034663B"/>
    <w:rsid w:val="00353E66"/>
    <w:rsid w:val="00357AEC"/>
    <w:rsid w:val="003668C6"/>
    <w:rsid w:val="00367E82"/>
    <w:rsid w:val="00375849"/>
    <w:rsid w:val="003829B9"/>
    <w:rsid w:val="00387BDF"/>
    <w:rsid w:val="003909CA"/>
    <w:rsid w:val="003937DA"/>
    <w:rsid w:val="003A423E"/>
    <w:rsid w:val="003B08D0"/>
    <w:rsid w:val="003B2130"/>
    <w:rsid w:val="003B2E78"/>
    <w:rsid w:val="003B6C6C"/>
    <w:rsid w:val="003C1DE1"/>
    <w:rsid w:val="003C5D03"/>
    <w:rsid w:val="003D192C"/>
    <w:rsid w:val="003E7EF7"/>
    <w:rsid w:val="003F22DB"/>
    <w:rsid w:val="003F3BA1"/>
    <w:rsid w:val="00402569"/>
    <w:rsid w:val="00415797"/>
    <w:rsid w:val="00417F69"/>
    <w:rsid w:val="00422FC0"/>
    <w:rsid w:val="004356E8"/>
    <w:rsid w:val="00436370"/>
    <w:rsid w:val="004407F7"/>
    <w:rsid w:val="00440B98"/>
    <w:rsid w:val="004448EB"/>
    <w:rsid w:val="004522A6"/>
    <w:rsid w:val="00455DA1"/>
    <w:rsid w:val="004563AF"/>
    <w:rsid w:val="00460799"/>
    <w:rsid w:val="004613AF"/>
    <w:rsid w:val="00461498"/>
    <w:rsid w:val="0046383A"/>
    <w:rsid w:val="00463F26"/>
    <w:rsid w:val="00466835"/>
    <w:rsid w:val="00472071"/>
    <w:rsid w:val="004754B3"/>
    <w:rsid w:val="004767EF"/>
    <w:rsid w:val="00482871"/>
    <w:rsid w:val="0048509D"/>
    <w:rsid w:val="00487450"/>
    <w:rsid w:val="004933FB"/>
    <w:rsid w:val="004A70C8"/>
    <w:rsid w:val="004B509C"/>
    <w:rsid w:val="004B618A"/>
    <w:rsid w:val="004B6C7A"/>
    <w:rsid w:val="004B75E3"/>
    <w:rsid w:val="004C0DC5"/>
    <w:rsid w:val="004C1DAA"/>
    <w:rsid w:val="004D435A"/>
    <w:rsid w:val="004F2890"/>
    <w:rsid w:val="004F3C0E"/>
    <w:rsid w:val="0050048A"/>
    <w:rsid w:val="00501C64"/>
    <w:rsid w:val="00505410"/>
    <w:rsid w:val="00507614"/>
    <w:rsid w:val="00517FA8"/>
    <w:rsid w:val="00531FEC"/>
    <w:rsid w:val="0053305A"/>
    <w:rsid w:val="00535987"/>
    <w:rsid w:val="00546A56"/>
    <w:rsid w:val="00546C99"/>
    <w:rsid w:val="0055167A"/>
    <w:rsid w:val="00551B11"/>
    <w:rsid w:val="005537FE"/>
    <w:rsid w:val="0055610F"/>
    <w:rsid w:val="005633CB"/>
    <w:rsid w:val="00570CF9"/>
    <w:rsid w:val="0057687B"/>
    <w:rsid w:val="00583712"/>
    <w:rsid w:val="00590FBD"/>
    <w:rsid w:val="005A1AB7"/>
    <w:rsid w:val="005B1D34"/>
    <w:rsid w:val="005B28B3"/>
    <w:rsid w:val="005B683F"/>
    <w:rsid w:val="005C32D2"/>
    <w:rsid w:val="005C4C84"/>
    <w:rsid w:val="005D182B"/>
    <w:rsid w:val="005D2557"/>
    <w:rsid w:val="005E58D3"/>
    <w:rsid w:val="005E71CB"/>
    <w:rsid w:val="005F046D"/>
    <w:rsid w:val="005F1A6E"/>
    <w:rsid w:val="005F1A76"/>
    <w:rsid w:val="005F2455"/>
    <w:rsid w:val="005F37C4"/>
    <w:rsid w:val="006000E9"/>
    <w:rsid w:val="00606B25"/>
    <w:rsid w:val="00607611"/>
    <w:rsid w:val="00614077"/>
    <w:rsid w:val="006176B4"/>
    <w:rsid w:val="0062088A"/>
    <w:rsid w:val="00620EF8"/>
    <w:rsid w:val="00621D0C"/>
    <w:rsid w:val="00622F15"/>
    <w:rsid w:val="006240CC"/>
    <w:rsid w:val="0062678F"/>
    <w:rsid w:val="00626928"/>
    <w:rsid w:val="00630776"/>
    <w:rsid w:val="00631493"/>
    <w:rsid w:val="00632DA0"/>
    <w:rsid w:val="0063647D"/>
    <w:rsid w:val="00636722"/>
    <w:rsid w:val="00637A7C"/>
    <w:rsid w:val="00640D1A"/>
    <w:rsid w:val="00640F80"/>
    <w:rsid w:val="00646111"/>
    <w:rsid w:val="0064644F"/>
    <w:rsid w:val="00654139"/>
    <w:rsid w:val="0066089F"/>
    <w:rsid w:val="0067076A"/>
    <w:rsid w:val="00675B46"/>
    <w:rsid w:val="006817E0"/>
    <w:rsid w:val="006837C5"/>
    <w:rsid w:val="00690B35"/>
    <w:rsid w:val="00692F1A"/>
    <w:rsid w:val="006938E8"/>
    <w:rsid w:val="00693D2A"/>
    <w:rsid w:val="006B05AA"/>
    <w:rsid w:val="006B0C9D"/>
    <w:rsid w:val="006B2691"/>
    <w:rsid w:val="006B2981"/>
    <w:rsid w:val="006B43CB"/>
    <w:rsid w:val="006B5E6A"/>
    <w:rsid w:val="006B6BFE"/>
    <w:rsid w:val="006C4E75"/>
    <w:rsid w:val="006C7609"/>
    <w:rsid w:val="006D13B2"/>
    <w:rsid w:val="006D4C78"/>
    <w:rsid w:val="006D525D"/>
    <w:rsid w:val="006D7925"/>
    <w:rsid w:val="006D7D68"/>
    <w:rsid w:val="006E1DC5"/>
    <w:rsid w:val="006E3212"/>
    <w:rsid w:val="006E6570"/>
    <w:rsid w:val="006F1DCB"/>
    <w:rsid w:val="006F33C7"/>
    <w:rsid w:val="006F3B82"/>
    <w:rsid w:val="006F4BDF"/>
    <w:rsid w:val="006F4BFA"/>
    <w:rsid w:val="00700449"/>
    <w:rsid w:val="00703C97"/>
    <w:rsid w:val="007053E4"/>
    <w:rsid w:val="00710E35"/>
    <w:rsid w:val="00714E4C"/>
    <w:rsid w:val="00715F8A"/>
    <w:rsid w:val="007174F8"/>
    <w:rsid w:val="00720274"/>
    <w:rsid w:val="00720CA0"/>
    <w:rsid w:val="00724866"/>
    <w:rsid w:val="00724B78"/>
    <w:rsid w:val="00726683"/>
    <w:rsid w:val="00727BEF"/>
    <w:rsid w:val="00730A9A"/>
    <w:rsid w:val="00732463"/>
    <w:rsid w:val="007342CA"/>
    <w:rsid w:val="00735AD8"/>
    <w:rsid w:val="007379C5"/>
    <w:rsid w:val="00744E7E"/>
    <w:rsid w:val="00746FB0"/>
    <w:rsid w:val="0075069E"/>
    <w:rsid w:val="007511D0"/>
    <w:rsid w:val="00754087"/>
    <w:rsid w:val="0076224E"/>
    <w:rsid w:val="0076244B"/>
    <w:rsid w:val="00763480"/>
    <w:rsid w:val="00772128"/>
    <w:rsid w:val="00775724"/>
    <w:rsid w:val="007759C8"/>
    <w:rsid w:val="00781558"/>
    <w:rsid w:val="00786499"/>
    <w:rsid w:val="0079121B"/>
    <w:rsid w:val="00796E8E"/>
    <w:rsid w:val="007A054A"/>
    <w:rsid w:val="007A064B"/>
    <w:rsid w:val="007A5322"/>
    <w:rsid w:val="007A5375"/>
    <w:rsid w:val="007A7758"/>
    <w:rsid w:val="007B4532"/>
    <w:rsid w:val="007B575C"/>
    <w:rsid w:val="007B78F3"/>
    <w:rsid w:val="007C6F7D"/>
    <w:rsid w:val="007D03BC"/>
    <w:rsid w:val="007D203B"/>
    <w:rsid w:val="007D361C"/>
    <w:rsid w:val="007D6202"/>
    <w:rsid w:val="007D76DC"/>
    <w:rsid w:val="007E4088"/>
    <w:rsid w:val="007F0D53"/>
    <w:rsid w:val="007F4129"/>
    <w:rsid w:val="007F4844"/>
    <w:rsid w:val="007F6566"/>
    <w:rsid w:val="008170A9"/>
    <w:rsid w:val="0082089E"/>
    <w:rsid w:val="00821FF5"/>
    <w:rsid w:val="0083042E"/>
    <w:rsid w:val="0083194C"/>
    <w:rsid w:val="00831CC0"/>
    <w:rsid w:val="0083293D"/>
    <w:rsid w:val="0083513E"/>
    <w:rsid w:val="008351E8"/>
    <w:rsid w:val="00841848"/>
    <w:rsid w:val="00842130"/>
    <w:rsid w:val="008472CE"/>
    <w:rsid w:val="00850C60"/>
    <w:rsid w:val="00853A79"/>
    <w:rsid w:val="00856762"/>
    <w:rsid w:val="00857613"/>
    <w:rsid w:val="00870F5F"/>
    <w:rsid w:val="00870F86"/>
    <w:rsid w:val="00871109"/>
    <w:rsid w:val="00871EF5"/>
    <w:rsid w:val="008773BF"/>
    <w:rsid w:val="0088070A"/>
    <w:rsid w:val="0088177A"/>
    <w:rsid w:val="0088786C"/>
    <w:rsid w:val="00891331"/>
    <w:rsid w:val="008921C6"/>
    <w:rsid w:val="008A1186"/>
    <w:rsid w:val="008A639E"/>
    <w:rsid w:val="008B1D76"/>
    <w:rsid w:val="008B62FE"/>
    <w:rsid w:val="008B7774"/>
    <w:rsid w:val="008B7F54"/>
    <w:rsid w:val="008C4C48"/>
    <w:rsid w:val="008C61D2"/>
    <w:rsid w:val="008C62CA"/>
    <w:rsid w:val="008C70D5"/>
    <w:rsid w:val="008D181A"/>
    <w:rsid w:val="008D4B8F"/>
    <w:rsid w:val="008D5738"/>
    <w:rsid w:val="008E26C9"/>
    <w:rsid w:val="008E5079"/>
    <w:rsid w:val="008E7EE8"/>
    <w:rsid w:val="008F31BC"/>
    <w:rsid w:val="008F4352"/>
    <w:rsid w:val="008F5EB0"/>
    <w:rsid w:val="0090037F"/>
    <w:rsid w:val="0090549E"/>
    <w:rsid w:val="009103A3"/>
    <w:rsid w:val="0091144F"/>
    <w:rsid w:val="0091673E"/>
    <w:rsid w:val="009249ED"/>
    <w:rsid w:val="009409B3"/>
    <w:rsid w:val="00941EFB"/>
    <w:rsid w:val="00942357"/>
    <w:rsid w:val="00943674"/>
    <w:rsid w:val="00944788"/>
    <w:rsid w:val="009514FB"/>
    <w:rsid w:val="009551AE"/>
    <w:rsid w:val="00957703"/>
    <w:rsid w:val="00962683"/>
    <w:rsid w:val="009736A2"/>
    <w:rsid w:val="00980830"/>
    <w:rsid w:val="0098389C"/>
    <w:rsid w:val="00997F4F"/>
    <w:rsid w:val="009A6487"/>
    <w:rsid w:val="009B0BA9"/>
    <w:rsid w:val="009B2F79"/>
    <w:rsid w:val="009B73AA"/>
    <w:rsid w:val="009C038F"/>
    <w:rsid w:val="009C45F1"/>
    <w:rsid w:val="009D171B"/>
    <w:rsid w:val="009D1C83"/>
    <w:rsid w:val="009D1C96"/>
    <w:rsid w:val="009D3675"/>
    <w:rsid w:val="009D4CA0"/>
    <w:rsid w:val="009E3075"/>
    <w:rsid w:val="009E6106"/>
    <w:rsid w:val="009E6F31"/>
    <w:rsid w:val="009F05C1"/>
    <w:rsid w:val="009F07C1"/>
    <w:rsid w:val="00A00FCF"/>
    <w:rsid w:val="00A01198"/>
    <w:rsid w:val="00A02492"/>
    <w:rsid w:val="00A06615"/>
    <w:rsid w:val="00A10763"/>
    <w:rsid w:val="00A1352B"/>
    <w:rsid w:val="00A14F87"/>
    <w:rsid w:val="00A15D4D"/>
    <w:rsid w:val="00A22B1A"/>
    <w:rsid w:val="00A22F43"/>
    <w:rsid w:val="00A2612D"/>
    <w:rsid w:val="00A27DB2"/>
    <w:rsid w:val="00A32ECF"/>
    <w:rsid w:val="00A424F9"/>
    <w:rsid w:val="00A42B8E"/>
    <w:rsid w:val="00A42C6B"/>
    <w:rsid w:val="00A50044"/>
    <w:rsid w:val="00A512E7"/>
    <w:rsid w:val="00A6444C"/>
    <w:rsid w:val="00A64463"/>
    <w:rsid w:val="00A67958"/>
    <w:rsid w:val="00A67A48"/>
    <w:rsid w:val="00A72838"/>
    <w:rsid w:val="00A754FC"/>
    <w:rsid w:val="00A76F8C"/>
    <w:rsid w:val="00A778E2"/>
    <w:rsid w:val="00A81C78"/>
    <w:rsid w:val="00A85411"/>
    <w:rsid w:val="00A90E19"/>
    <w:rsid w:val="00A96702"/>
    <w:rsid w:val="00AA3FEF"/>
    <w:rsid w:val="00AA650A"/>
    <w:rsid w:val="00AB2681"/>
    <w:rsid w:val="00AB350B"/>
    <w:rsid w:val="00AB3E20"/>
    <w:rsid w:val="00AB7898"/>
    <w:rsid w:val="00AC35EB"/>
    <w:rsid w:val="00AC57FA"/>
    <w:rsid w:val="00AD3E30"/>
    <w:rsid w:val="00AE2B53"/>
    <w:rsid w:val="00AE72D7"/>
    <w:rsid w:val="00AF4995"/>
    <w:rsid w:val="00B0113B"/>
    <w:rsid w:val="00B135B6"/>
    <w:rsid w:val="00B172C9"/>
    <w:rsid w:val="00B2003D"/>
    <w:rsid w:val="00B208BE"/>
    <w:rsid w:val="00B24BAD"/>
    <w:rsid w:val="00B312E5"/>
    <w:rsid w:val="00B319E4"/>
    <w:rsid w:val="00B3211C"/>
    <w:rsid w:val="00B330C1"/>
    <w:rsid w:val="00B33AAA"/>
    <w:rsid w:val="00B37553"/>
    <w:rsid w:val="00B42911"/>
    <w:rsid w:val="00B4652F"/>
    <w:rsid w:val="00B46CC1"/>
    <w:rsid w:val="00B50D45"/>
    <w:rsid w:val="00B53241"/>
    <w:rsid w:val="00B56488"/>
    <w:rsid w:val="00B570D3"/>
    <w:rsid w:val="00B612ED"/>
    <w:rsid w:val="00B61DD7"/>
    <w:rsid w:val="00B62AFC"/>
    <w:rsid w:val="00B62F52"/>
    <w:rsid w:val="00B63B6A"/>
    <w:rsid w:val="00B6412C"/>
    <w:rsid w:val="00B64651"/>
    <w:rsid w:val="00B67457"/>
    <w:rsid w:val="00B76994"/>
    <w:rsid w:val="00B80DA9"/>
    <w:rsid w:val="00B8150C"/>
    <w:rsid w:val="00B82DCB"/>
    <w:rsid w:val="00B84B35"/>
    <w:rsid w:val="00B8585B"/>
    <w:rsid w:val="00B929F8"/>
    <w:rsid w:val="00B949C1"/>
    <w:rsid w:val="00BB15E7"/>
    <w:rsid w:val="00BB3302"/>
    <w:rsid w:val="00BB36C2"/>
    <w:rsid w:val="00BB46D9"/>
    <w:rsid w:val="00BB4830"/>
    <w:rsid w:val="00BB5771"/>
    <w:rsid w:val="00BD34A6"/>
    <w:rsid w:val="00BD6270"/>
    <w:rsid w:val="00BD6A84"/>
    <w:rsid w:val="00BD6AFF"/>
    <w:rsid w:val="00BE61B0"/>
    <w:rsid w:val="00BE6F35"/>
    <w:rsid w:val="00BF118B"/>
    <w:rsid w:val="00BF1AD0"/>
    <w:rsid w:val="00BF4959"/>
    <w:rsid w:val="00BF7E86"/>
    <w:rsid w:val="00C047E1"/>
    <w:rsid w:val="00C13856"/>
    <w:rsid w:val="00C20A94"/>
    <w:rsid w:val="00C20BC5"/>
    <w:rsid w:val="00C36220"/>
    <w:rsid w:val="00C37320"/>
    <w:rsid w:val="00C40E38"/>
    <w:rsid w:val="00C43F34"/>
    <w:rsid w:val="00C47FE0"/>
    <w:rsid w:val="00C5140C"/>
    <w:rsid w:val="00C52BE8"/>
    <w:rsid w:val="00C56C93"/>
    <w:rsid w:val="00C579A5"/>
    <w:rsid w:val="00C624A0"/>
    <w:rsid w:val="00C62501"/>
    <w:rsid w:val="00C655E1"/>
    <w:rsid w:val="00C65642"/>
    <w:rsid w:val="00C72E4B"/>
    <w:rsid w:val="00C73635"/>
    <w:rsid w:val="00C746A7"/>
    <w:rsid w:val="00C76527"/>
    <w:rsid w:val="00C76A49"/>
    <w:rsid w:val="00C853A8"/>
    <w:rsid w:val="00C856EE"/>
    <w:rsid w:val="00C927D8"/>
    <w:rsid w:val="00C97F38"/>
    <w:rsid w:val="00CA164C"/>
    <w:rsid w:val="00CA2360"/>
    <w:rsid w:val="00CA2FB6"/>
    <w:rsid w:val="00CA34E6"/>
    <w:rsid w:val="00CA39E4"/>
    <w:rsid w:val="00CA51F1"/>
    <w:rsid w:val="00CB0B34"/>
    <w:rsid w:val="00CB1333"/>
    <w:rsid w:val="00CB37F5"/>
    <w:rsid w:val="00CB45CD"/>
    <w:rsid w:val="00CC18F1"/>
    <w:rsid w:val="00CC34B0"/>
    <w:rsid w:val="00CC7A87"/>
    <w:rsid w:val="00CD0BF1"/>
    <w:rsid w:val="00CD150A"/>
    <w:rsid w:val="00CD67A0"/>
    <w:rsid w:val="00CE2323"/>
    <w:rsid w:val="00CF04C3"/>
    <w:rsid w:val="00CF410B"/>
    <w:rsid w:val="00CF5235"/>
    <w:rsid w:val="00D047A7"/>
    <w:rsid w:val="00D227F6"/>
    <w:rsid w:val="00D23682"/>
    <w:rsid w:val="00D25231"/>
    <w:rsid w:val="00D2739A"/>
    <w:rsid w:val="00D2783B"/>
    <w:rsid w:val="00D33BAD"/>
    <w:rsid w:val="00D37742"/>
    <w:rsid w:val="00D4557E"/>
    <w:rsid w:val="00D51B3F"/>
    <w:rsid w:val="00D5292F"/>
    <w:rsid w:val="00D53DB5"/>
    <w:rsid w:val="00D6079D"/>
    <w:rsid w:val="00D61592"/>
    <w:rsid w:val="00D64E23"/>
    <w:rsid w:val="00D6742D"/>
    <w:rsid w:val="00D735F6"/>
    <w:rsid w:val="00D743E0"/>
    <w:rsid w:val="00D842E0"/>
    <w:rsid w:val="00D86024"/>
    <w:rsid w:val="00D915CC"/>
    <w:rsid w:val="00D9299F"/>
    <w:rsid w:val="00D92E2C"/>
    <w:rsid w:val="00D94205"/>
    <w:rsid w:val="00DA17D2"/>
    <w:rsid w:val="00DA2B38"/>
    <w:rsid w:val="00DA523E"/>
    <w:rsid w:val="00DA7E6B"/>
    <w:rsid w:val="00DB592F"/>
    <w:rsid w:val="00DC1899"/>
    <w:rsid w:val="00DC26F5"/>
    <w:rsid w:val="00DC7EC7"/>
    <w:rsid w:val="00DD0A28"/>
    <w:rsid w:val="00DD29BC"/>
    <w:rsid w:val="00DD778F"/>
    <w:rsid w:val="00DE2A2C"/>
    <w:rsid w:val="00DE2A77"/>
    <w:rsid w:val="00DF2033"/>
    <w:rsid w:val="00DF2587"/>
    <w:rsid w:val="00DF320C"/>
    <w:rsid w:val="00DF473D"/>
    <w:rsid w:val="00DF5136"/>
    <w:rsid w:val="00E001A7"/>
    <w:rsid w:val="00E03E09"/>
    <w:rsid w:val="00E069B9"/>
    <w:rsid w:val="00E071C2"/>
    <w:rsid w:val="00E07997"/>
    <w:rsid w:val="00E115EA"/>
    <w:rsid w:val="00E127A3"/>
    <w:rsid w:val="00E14DD8"/>
    <w:rsid w:val="00E159D3"/>
    <w:rsid w:val="00E17CE0"/>
    <w:rsid w:val="00E206C6"/>
    <w:rsid w:val="00E24A67"/>
    <w:rsid w:val="00E33697"/>
    <w:rsid w:val="00E42985"/>
    <w:rsid w:val="00E50AD8"/>
    <w:rsid w:val="00E55622"/>
    <w:rsid w:val="00E55CF6"/>
    <w:rsid w:val="00E57E96"/>
    <w:rsid w:val="00E606A6"/>
    <w:rsid w:val="00E6384B"/>
    <w:rsid w:val="00E64420"/>
    <w:rsid w:val="00E648CD"/>
    <w:rsid w:val="00E6513B"/>
    <w:rsid w:val="00E701AE"/>
    <w:rsid w:val="00E70620"/>
    <w:rsid w:val="00E70AC1"/>
    <w:rsid w:val="00E71073"/>
    <w:rsid w:val="00E7194E"/>
    <w:rsid w:val="00E747C0"/>
    <w:rsid w:val="00E818C9"/>
    <w:rsid w:val="00E82439"/>
    <w:rsid w:val="00E876D3"/>
    <w:rsid w:val="00E90E88"/>
    <w:rsid w:val="00E92626"/>
    <w:rsid w:val="00E9713F"/>
    <w:rsid w:val="00EA1240"/>
    <w:rsid w:val="00EA26D3"/>
    <w:rsid w:val="00EA44F5"/>
    <w:rsid w:val="00EA45BB"/>
    <w:rsid w:val="00EA4C8A"/>
    <w:rsid w:val="00EA723E"/>
    <w:rsid w:val="00EA77AE"/>
    <w:rsid w:val="00EC40CC"/>
    <w:rsid w:val="00EC6384"/>
    <w:rsid w:val="00EC67F6"/>
    <w:rsid w:val="00EC7E63"/>
    <w:rsid w:val="00ED23B5"/>
    <w:rsid w:val="00ED4611"/>
    <w:rsid w:val="00ED6B93"/>
    <w:rsid w:val="00ED78BC"/>
    <w:rsid w:val="00EE160D"/>
    <w:rsid w:val="00EE2690"/>
    <w:rsid w:val="00EE5C82"/>
    <w:rsid w:val="00EE7682"/>
    <w:rsid w:val="00EF17A9"/>
    <w:rsid w:val="00EF2EA5"/>
    <w:rsid w:val="00EF5C9A"/>
    <w:rsid w:val="00EF5D22"/>
    <w:rsid w:val="00EF6B76"/>
    <w:rsid w:val="00EF6F6A"/>
    <w:rsid w:val="00F00187"/>
    <w:rsid w:val="00F01685"/>
    <w:rsid w:val="00F0698B"/>
    <w:rsid w:val="00F16CC6"/>
    <w:rsid w:val="00F16F7D"/>
    <w:rsid w:val="00F27A44"/>
    <w:rsid w:val="00F35FDD"/>
    <w:rsid w:val="00F36DC6"/>
    <w:rsid w:val="00F408CD"/>
    <w:rsid w:val="00F4369B"/>
    <w:rsid w:val="00F45FC0"/>
    <w:rsid w:val="00F535A6"/>
    <w:rsid w:val="00F54B39"/>
    <w:rsid w:val="00F554F5"/>
    <w:rsid w:val="00F6498D"/>
    <w:rsid w:val="00F652BC"/>
    <w:rsid w:val="00F666EA"/>
    <w:rsid w:val="00F7215F"/>
    <w:rsid w:val="00F75112"/>
    <w:rsid w:val="00F77481"/>
    <w:rsid w:val="00F77A05"/>
    <w:rsid w:val="00F80CB9"/>
    <w:rsid w:val="00F85465"/>
    <w:rsid w:val="00F86872"/>
    <w:rsid w:val="00F926BF"/>
    <w:rsid w:val="00FA1AC7"/>
    <w:rsid w:val="00FA7FDF"/>
    <w:rsid w:val="00FB13F6"/>
    <w:rsid w:val="00FB142B"/>
    <w:rsid w:val="00FB3715"/>
    <w:rsid w:val="00FC17F3"/>
    <w:rsid w:val="00FC55DE"/>
    <w:rsid w:val="00FD551A"/>
    <w:rsid w:val="00FE004D"/>
    <w:rsid w:val="00FF2A27"/>
    <w:rsid w:val="00FF2A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D0EBAC9"/>
  <w15:chartTrackingRefBased/>
  <w15:docId w15:val="{45E8A6A1-129E-4336-8E24-1A430F0755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Batang" w:hAnsi="Times New Roman" w:cs="Times New Roman"/>
        <w:lang w:val="lt-LT" w:eastAsia="lt-LT" w:bidi="lo-L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qFormat="1"/>
    <w:lsdException w:name="Subtitle" w:qFormat="1"/>
    <w:lsdException w:name="Strong" w:uiPriority="22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rFonts w:ascii="TimesLT" w:hAnsi="TimesLT"/>
      <w:lang w:val="en-US" w:eastAsia="en-US" w:bidi="ar-SA"/>
    </w:rPr>
  </w:style>
  <w:style w:type="paragraph" w:styleId="Antrat1">
    <w:name w:val="heading 1"/>
    <w:basedOn w:val="prastasis"/>
    <w:next w:val="prastasis"/>
    <w:link w:val="Antrat1Diagrama"/>
    <w:qFormat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qFormat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qFormat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enter" w:pos="4153"/>
        <w:tab w:val="right" w:pos="8306"/>
      </w:tabs>
    </w:pPr>
  </w:style>
  <w:style w:type="character" w:styleId="Grietas">
    <w:name w:val="Strong"/>
    <w:uiPriority w:val="22"/>
    <w:qFormat/>
    <w:rsid w:val="00AC57FA"/>
    <w:rPr>
      <w:b/>
      <w:bCs/>
    </w:rPr>
  </w:style>
  <w:style w:type="character" w:customStyle="1" w:styleId="st">
    <w:name w:val="st"/>
    <w:basedOn w:val="Numatytasispastraiposriftas"/>
    <w:rsid w:val="00821FF5"/>
  </w:style>
  <w:style w:type="character" w:styleId="Emfaz">
    <w:name w:val="Emphasis"/>
    <w:qFormat/>
    <w:rsid w:val="00821FF5"/>
    <w:rPr>
      <w:i/>
      <w:iCs/>
    </w:rPr>
  </w:style>
  <w:style w:type="paragraph" w:styleId="Debesliotekstas">
    <w:name w:val="Balloon Text"/>
    <w:basedOn w:val="prastasis"/>
    <w:link w:val="DebesliotekstasDiagrama"/>
    <w:rsid w:val="003242A5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rsid w:val="003242A5"/>
    <w:rPr>
      <w:rFonts w:ascii="Tahoma" w:hAnsi="Tahoma" w:cs="Tahoma"/>
      <w:sz w:val="16"/>
      <w:szCs w:val="16"/>
      <w:lang w:val="en-US" w:eastAsia="en-US"/>
    </w:rPr>
  </w:style>
  <w:style w:type="paragraph" w:styleId="Sraopastraipa">
    <w:name w:val="List Paragraph"/>
    <w:basedOn w:val="prastasis"/>
    <w:uiPriority w:val="34"/>
    <w:qFormat/>
    <w:rsid w:val="00303693"/>
    <w:pPr>
      <w:spacing w:after="200" w:line="276" w:lineRule="auto"/>
      <w:ind w:left="720"/>
      <w:contextualSpacing/>
    </w:pPr>
    <w:rPr>
      <w:rFonts w:asciiTheme="majorHAnsi" w:eastAsiaTheme="minorHAnsi" w:hAnsiTheme="majorHAnsi" w:cstheme="majorBidi"/>
      <w:sz w:val="22"/>
      <w:szCs w:val="22"/>
      <w:lang w:bidi="en-US"/>
    </w:rPr>
  </w:style>
  <w:style w:type="character" w:customStyle="1" w:styleId="Bodytext2">
    <w:name w:val="Body text (2)_"/>
    <w:basedOn w:val="Numatytasispastraiposriftas"/>
    <w:link w:val="Bodytext20"/>
    <w:rsid w:val="00284435"/>
    <w:rPr>
      <w:rFonts w:ascii="Calibri" w:eastAsia="Calibri" w:hAnsi="Calibri" w:cs="Calibri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284435"/>
    <w:rPr>
      <w:rFonts w:eastAsia="Times New Roman"/>
    </w:rPr>
  </w:style>
  <w:style w:type="character" w:customStyle="1" w:styleId="Heading1">
    <w:name w:val="Heading #1_"/>
    <w:basedOn w:val="Numatytasispastraiposriftas"/>
    <w:link w:val="Heading10"/>
    <w:rsid w:val="00284435"/>
    <w:rPr>
      <w:rFonts w:eastAsia="Times New Roman"/>
      <w:b/>
      <w:bCs/>
    </w:rPr>
  </w:style>
  <w:style w:type="paragraph" w:customStyle="1" w:styleId="Bodytext20">
    <w:name w:val="Body text (2)"/>
    <w:basedOn w:val="prastasis"/>
    <w:link w:val="Bodytext2"/>
    <w:rsid w:val="00284435"/>
    <w:pPr>
      <w:widowControl w:val="0"/>
      <w:spacing w:after="280" w:line="271" w:lineRule="auto"/>
      <w:ind w:firstLine="580"/>
    </w:pPr>
    <w:rPr>
      <w:rFonts w:ascii="Calibri" w:eastAsia="Calibri" w:hAnsi="Calibri" w:cs="Calibri"/>
      <w:lang w:val="lt-LT" w:eastAsia="lt-LT" w:bidi="lo-LA"/>
    </w:rPr>
  </w:style>
  <w:style w:type="paragraph" w:styleId="Pagrindinistekstas">
    <w:name w:val="Body Text"/>
    <w:basedOn w:val="prastasis"/>
    <w:link w:val="PagrindinistekstasDiagrama"/>
    <w:qFormat/>
    <w:rsid w:val="00284435"/>
    <w:pPr>
      <w:widowControl w:val="0"/>
      <w:spacing w:line="276" w:lineRule="auto"/>
      <w:ind w:firstLine="400"/>
    </w:pPr>
    <w:rPr>
      <w:rFonts w:ascii="Times New Roman" w:eastAsia="Times New Roman" w:hAnsi="Times New Roman"/>
      <w:lang w:val="lt-LT" w:eastAsia="lt-LT" w:bidi="lo-LA"/>
    </w:rPr>
  </w:style>
  <w:style w:type="character" w:customStyle="1" w:styleId="PagrindinistekstasDiagrama1">
    <w:name w:val="Pagrindinis tekstas Diagrama1"/>
    <w:basedOn w:val="Numatytasispastraiposriftas"/>
    <w:rsid w:val="00284435"/>
    <w:rPr>
      <w:rFonts w:ascii="TimesLT" w:hAnsi="TimesLT"/>
      <w:lang w:val="en-US" w:eastAsia="en-US" w:bidi="ar-SA"/>
    </w:rPr>
  </w:style>
  <w:style w:type="paragraph" w:customStyle="1" w:styleId="Heading10">
    <w:name w:val="Heading #1"/>
    <w:basedOn w:val="prastasis"/>
    <w:link w:val="Heading1"/>
    <w:rsid w:val="00284435"/>
    <w:pPr>
      <w:widowControl w:val="0"/>
      <w:spacing w:after="280" w:line="276" w:lineRule="auto"/>
      <w:jc w:val="center"/>
      <w:outlineLvl w:val="0"/>
    </w:pPr>
    <w:rPr>
      <w:rFonts w:ascii="Times New Roman" w:eastAsia="Times New Roman" w:hAnsi="Times New Roman"/>
      <w:b/>
      <w:bCs/>
      <w:lang w:val="lt-LT" w:eastAsia="lt-LT" w:bidi="lo-LA"/>
    </w:rPr>
  </w:style>
  <w:style w:type="table" w:styleId="Lentelstinklelis">
    <w:name w:val="Table Grid"/>
    <w:basedOn w:val="prastojilentel"/>
    <w:rsid w:val="002438F7"/>
    <w:rPr>
      <w:rFonts w:eastAsia="Times New Roman"/>
      <w:sz w:val="22"/>
      <w:szCs w:val="22"/>
      <w:lang w:bidi="ar-SA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ntrat1Diagrama">
    <w:name w:val="Antraštė 1 Diagrama"/>
    <w:basedOn w:val="Numatytasispastraiposriftas"/>
    <w:link w:val="Antrat1"/>
    <w:rsid w:val="000A4997"/>
    <w:rPr>
      <w:sz w:val="24"/>
      <w:lang w:val="en-US" w:eastAsia="en-US" w:bidi="ar-SA"/>
    </w:rPr>
  </w:style>
  <w:style w:type="character" w:customStyle="1" w:styleId="uficommentbody">
    <w:name w:val="uficommentbody"/>
    <w:basedOn w:val="Numatytasispastraiposriftas"/>
    <w:rsid w:val="000948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6097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85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1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42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82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sablonai\potvarki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674B9FF-4A28-4C8D-8A33-8757054C55D5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A0869B-FE9F-4562-98E2-D878EF29E1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8</TotalTime>
  <Pages>1</Pages>
  <Words>925</Words>
  <Characters>528</Characters>
  <Application>Microsoft Office Word</Application>
  <DocSecurity>0</DocSecurity>
  <Lines>4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1451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admin</dc:creator>
  <cp:keywords/>
  <cp:lastModifiedBy>Vartotojas</cp:lastModifiedBy>
  <cp:revision>6</cp:revision>
  <cp:lastPrinted>2026-01-26T14:23:00Z</cp:lastPrinted>
  <dcterms:created xsi:type="dcterms:W3CDTF">2026-02-03T09:23:00Z</dcterms:created>
  <dcterms:modified xsi:type="dcterms:W3CDTF">2026-02-03T09:50:00Z</dcterms:modified>
</cp:coreProperties>
</file>