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6DCBBF71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39E2F20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FD23BC">
        <w:rPr>
          <w:rFonts w:ascii="Times New Roman" w:hAnsi="Times New Roman"/>
          <w:b/>
          <w:sz w:val="24"/>
          <w:szCs w:val="24"/>
          <w:lang w:val="lt-LT"/>
        </w:rPr>
        <w:t>56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FD23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E. STEPONAIČIO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FD23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4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0491BC08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23BC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3AF164D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56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E. </w:t>
      </w:r>
      <w:proofErr w:type="spellStart"/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Steponaičio</w:t>
      </w:r>
      <w:proofErr w:type="spellEnd"/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CDE8BA6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E. </w:t>
      </w:r>
      <w:proofErr w:type="spellStart"/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Steponaičio</w:t>
      </w:r>
      <w:proofErr w:type="spellEnd"/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365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74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ha (žemės sklypo unikalus Nr. 4400-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2316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5695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5E732" w14:textId="77777777" w:rsidR="00B50E7B" w:rsidRDefault="00B50E7B">
      <w:r>
        <w:separator/>
      </w:r>
    </w:p>
  </w:endnote>
  <w:endnote w:type="continuationSeparator" w:id="0">
    <w:p w14:paraId="66963C5B" w14:textId="77777777" w:rsidR="00B50E7B" w:rsidRDefault="00B50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4E750" w14:textId="77777777" w:rsidR="00B50E7B" w:rsidRDefault="00B50E7B">
      <w:r>
        <w:separator/>
      </w:r>
    </w:p>
  </w:footnote>
  <w:footnote w:type="continuationSeparator" w:id="0">
    <w:p w14:paraId="1A3404C7" w14:textId="77777777" w:rsidR="00B50E7B" w:rsidRDefault="00B50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55958"/>
    <w:rsid w:val="00061269"/>
    <w:rsid w:val="0006446E"/>
    <w:rsid w:val="0006732F"/>
    <w:rsid w:val="00067E47"/>
    <w:rsid w:val="00070538"/>
    <w:rsid w:val="00070FC0"/>
    <w:rsid w:val="00072BF5"/>
    <w:rsid w:val="00073C55"/>
    <w:rsid w:val="00073CE1"/>
    <w:rsid w:val="00074489"/>
    <w:rsid w:val="00081B99"/>
    <w:rsid w:val="0009122F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5F79EE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095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0C90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50FC"/>
    <w:rsid w:val="00AA650A"/>
    <w:rsid w:val="00AB2681"/>
    <w:rsid w:val="00AB350B"/>
    <w:rsid w:val="00AB3E20"/>
    <w:rsid w:val="00AB7898"/>
    <w:rsid w:val="00AC35EB"/>
    <w:rsid w:val="00AC57FA"/>
    <w:rsid w:val="00AD3151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2A93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0E7B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23BC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2026-02-03T09:21:00Z</dcterms:created>
  <dcterms:modified xsi:type="dcterms:W3CDTF">2026-02-03T09:39:00Z</dcterms:modified>
</cp:coreProperties>
</file>