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46707887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65213DA5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US 2021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7100FF">
        <w:rPr>
          <w:rFonts w:ascii="Times New Roman" w:hAnsi="Times New Roman"/>
          <w:b/>
          <w:sz w:val="24"/>
          <w:szCs w:val="24"/>
          <w:lang w:val="lt-LT"/>
        </w:rPr>
        <w:t>2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7100FF">
        <w:rPr>
          <w:rFonts w:ascii="Times New Roman" w:hAnsi="Times New Roman"/>
          <w:b/>
          <w:sz w:val="24"/>
          <w:szCs w:val="24"/>
          <w:lang w:val="lt-LT"/>
        </w:rPr>
        <w:t>5</w:t>
      </w:r>
      <w:r w:rsidR="00F65A58">
        <w:rPr>
          <w:rFonts w:ascii="Times New Roman" w:hAnsi="Times New Roman"/>
          <w:b/>
          <w:sz w:val="24"/>
          <w:szCs w:val="24"/>
          <w:lang w:val="lt-LT"/>
        </w:rPr>
        <w:t>3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F65A5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PERGALĖS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G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. </w:t>
      </w:r>
      <w:r w:rsidR="00F65A58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3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="007100F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LUKŠIUOSE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7152F77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100FF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02B131A8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5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Pergalės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Lukšiuose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2CC841CD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Pergalės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7100F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Lukšiai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05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394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86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skaičius – 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6100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ha (žemės sklypo unikalus Nr. 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64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0001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F65A5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0220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</w:t>
      </w:r>
      <w:r w:rsidR="00C152C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savininkų teisės į žemės sklypą įregistruotos Nekilnojamojo turto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1A8B2946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A2F75">
        <w:rPr>
          <w:rFonts w:ascii="Times New Roman" w:hAnsi="Times New Roman"/>
          <w:sz w:val="24"/>
          <w:szCs w:val="24"/>
          <w:lang w:val="lt-LT"/>
        </w:rPr>
        <w:t>3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97E97" w14:textId="77777777" w:rsidR="00AD0E51" w:rsidRDefault="00AD0E51">
      <w:r>
        <w:separator/>
      </w:r>
    </w:p>
  </w:endnote>
  <w:endnote w:type="continuationSeparator" w:id="0">
    <w:p w14:paraId="26CEC892" w14:textId="77777777" w:rsidR="00AD0E51" w:rsidRDefault="00AD0E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7E5ED" w14:textId="77777777" w:rsidR="00AD0E51" w:rsidRDefault="00AD0E51">
      <w:r>
        <w:separator/>
      </w:r>
    </w:p>
  </w:footnote>
  <w:footnote w:type="continuationSeparator" w:id="0">
    <w:p w14:paraId="50BCDD83" w14:textId="77777777" w:rsidR="00AD0E51" w:rsidRDefault="00AD0E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443E"/>
    <w:rsid w:val="000171F9"/>
    <w:rsid w:val="000179F9"/>
    <w:rsid w:val="00020AD9"/>
    <w:rsid w:val="00022062"/>
    <w:rsid w:val="0002531E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2378"/>
    <w:rsid w:val="001C3FBD"/>
    <w:rsid w:val="001C6A90"/>
    <w:rsid w:val="001D4C05"/>
    <w:rsid w:val="001D7646"/>
    <w:rsid w:val="001E03CF"/>
    <w:rsid w:val="001E17E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2E9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42A5"/>
    <w:rsid w:val="00333307"/>
    <w:rsid w:val="0033357E"/>
    <w:rsid w:val="00333A5B"/>
    <w:rsid w:val="00335C76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22DB"/>
    <w:rsid w:val="003F3BA1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54B3"/>
    <w:rsid w:val="004767EF"/>
    <w:rsid w:val="004812FD"/>
    <w:rsid w:val="00482871"/>
    <w:rsid w:val="0048509D"/>
    <w:rsid w:val="004933FB"/>
    <w:rsid w:val="004A70C8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FBD"/>
    <w:rsid w:val="005A1AB7"/>
    <w:rsid w:val="005B1D34"/>
    <w:rsid w:val="005B28B3"/>
    <w:rsid w:val="005B683F"/>
    <w:rsid w:val="005C32D2"/>
    <w:rsid w:val="005C4C84"/>
    <w:rsid w:val="005D182B"/>
    <w:rsid w:val="005D2557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46BA1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A0135"/>
    <w:rsid w:val="006B05AA"/>
    <w:rsid w:val="006B0C9D"/>
    <w:rsid w:val="006B2691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100FF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2584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E6654"/>
    <w:rsid w:val="007F0D53"/>
    <w:rsid w:val="007F4129"/>
    <w:rsid w:val="007F4844"/>
    <w:rsid w:val="007F6566"/>
    <w:rsid w:val="00813F41"/>
    <w:rsid w:val="008170A9"/>
    <w:rsid w:val="0082089E"/>
    <w:rsid w:val="00821FF5"/>
    <w:rsid w:val="0083042E"/>
    <w:rsid w:val="0083194C"/>
    <w:rsid w:val="0083293D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514FB"/>
    <w:rsid w:val="009551AE"/>
    <w:rsid w:val="00957703"/>
    <w:rsid w:val="00962683"/>
    <w:rsid w:val="009736A2"/>
    <w:rsid w:val="00980830"/>
    <w:rsid w:val="0098389C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FCF"/>
    <w:rsid w:val="00A01198"/>
    <w:rsid w:val="00A02492"/>
    <w:rsid w:val="00A10763"/>
    <w:rsid w:val="00A1352B"/>
    <w:rsid w:val="00A14F87"/>
    <w:rsid w:val="00A15855"/>
    <w:rsid w:val="00A15D4D"/>
    <w:rsid w:val="00A176FD"/>
    <w:rsid w:val="00A22B1A"/>
    <w:rsid w:val="00A22F43"/>
    <w:rsid w:val="00A2612D"/>
    <w:rsid w:val="00A27DB2"/>
    <w:rsid w:val="00A32ECF"/>
    <w:rsid w:val="00A424F9"/>
    <w:rsid w:val="00A42B8E"/>
    <w:rsid w:val="00A42C6B"/>
    <w:rsid w:val="00A472F9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0E51"/>
    <w:rsid w:val="00AD3E30"/>
    <w:rsid w:val="00AE2B53"/>
    <w:rsid w:val="00AE72D7"/>
    <w:rsid w:val="00AF4995"/>
    <w:rsid w:val="00B0113B"/>
    <w:rsid w:val="00B135B6"/>
    <w:rsid w:val="00B172C9"/>
    <w:rsid w:val="00B2003D"/>
    <w:rsid w:val="00B208BE"/>
    <w:rsid w:val="00B24BAD"/>
    <w:rsid w:val="00B312E5"/>
    <w:rsid w:val="00B319E4"/>
    <w:rsid w:val="00B3211C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097D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7E86"/>
    <w:rsid w:val="00C047E1"/>
    <w:rsid w:val="00C13856"/>
    <w:rsid w:val="00C152CF"/>
    <w:rsid w:val="00C20A94"/>
    <w:rsid w:val="00C20BC5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18F1"/>
    <w:rsid w:val="00CC34B0"/>
    <w:rsid w:val="00CC4214"/>
    <w:rsid w:val="00CC7A87"/>
    <w:rsid w:val="00CD0BF1"/>
    <w:rsid w:val="00CD150A"/>
    <w:rsid w:val="00CD67A0"/>
    <w:rsid w:val="00CE2323"/>
    <w:rsid w:val="00CF04C3"/>
    <w:rsid w:val="00CF410B"/>
    <w:rsid w:val="00CF5235"/>
    <w:rsid w:val="00D047A7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3DB5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32E2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5C9A"/>
    <w:rsid w:val="00EF5D22"/>
    <w:rsid w:val="00EF6B76"/>
    <w:rsid w:val="00EF6F6A"/>
    <w:rsid w:val="00F00187"/>
    <w:rsid w:val="00F0055D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5A58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7</TotalTime>
  <Pages>1</Pages>
  <Words>987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2026-02-03T09:19:00Z</dcterms:created>
  <dcterms:modified xsi:type="dcterms:W3CDTF">2026-02-03T09:29:00Z</dcterms:modified>
</cp:coreProperties>
</file>