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3296D0B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81BD1B2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7100F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100FF">
        <w:rPr>
          <w:rFonts w:ascii="Times New Roman" w:hAnsi="Times New Roman"/>
          <w:b/>
          <w:sz w:val="24"/>
          <w:szCs w:val="24"/>
          <w:lang w:val="lt-LT"/>
        </w:rPr>
        <w:t>52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7100F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A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.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100F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TATARĖS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7100F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21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100F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LUKŠIUOSE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152F77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100FF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E7A07AF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52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Tatarės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Lukšiuose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9EF2139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</w:t>
      </w:r>
      <w:r w:rsidR="001A2F75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Tatarės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Lukšiai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2080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ha (žemės sklypo unikalus Nr. 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ED32E2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0-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5502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8354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87B14" w14:textId="77777777" w:rsidR="0001443E" w:rsidRDefault="0001443E">
      <w:r>
        <w:separator/>
      </w:r>
    </w:p>
  </w:endnote>
  <w:endnote w:type="continuationSeparator" w:id="0">
    <w:p w14:paraId="1C891B02" w14:textId="77777777" w:rsidR="0001443E" w:rsidRDefault="0001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0E8BF" w14:textId="77777777" w:rsidR="0001443E" w:rsidRDefault="0001443E">
      <w:r>
        <w:separator/>
      </w:r>
    </w:p>
  </w:footnote>
  <w:footnote w:type="continuationSeparator" w:id="0">
    <w:p w14:paraId="6451EF93" w14:textId="77777777" w:rsidR="0001443E" w:rsidRDefault="000144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443E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2E9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0FF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2584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855"/>
    <w:rsid w:val="00A15D4D"/>
    <w:rsid w:val="00A176F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097D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152CF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4214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17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2026-02-03T07:58:00Z</dcterms:created>
  <dcterms:modified xsi:type="dcterms:W3CDTF">2026-02-03T09:13:00Z</dcterms:modified>
</cp:coreProperties>
</file>