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40EEA3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ED2188D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5F3627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5F3627">
        <w:rPr>
          <w:rFonts w:ascii="Times New Roman" w:hAnsi="Times New Roman"/>
          <w:b/>
          <w:sz w:val="24"/>
          <w:szCs w:val="24"/>
          <w:lang w:val="lt-LT"/>
        </w:rPr>
        <w:t>5</w:t>
      </w:r>
      <w:r w:rsidR="00ED32E2">
        <w:rPr>
          <w:rFonts w:ascii="Times New Roman" w:hAnsi="Times New Roman"/>
          <w:b/>
          <w:sz w:val="24"/>
          <w:szCs w:val="24"/>
          <w:lang w:val="lt-LT"/>
        </w:rPr>
        <w:t>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5F3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MOKYKLOS G. 29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5F3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LIEPALOTUOSE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380BA48D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F3627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CCB51E6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Mokyklos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29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Liepalotuose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FFC9860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Mokyklos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Liepalotai</w:t>
      </w:r>
      <w:proofErr w:type="spellEnd"/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490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5F3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24B55" w14:textId="77777777" w:rsidR="00C841BC" w:rsidRDefault="00C841BC">
      <w:r>
        <w:separator/>
      </w:r>
    </w:p>
  </w:endnote>
  <w:endnote w:type="continuationSeparator" w:id="0">
    <w:p w14:paraId="5AE91348" w14:textId="77777777" w:rsidR="00C841BC" w:rsidRDefault="00C8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7B9B5" w14:textId="77777777" w:rsidR="00C841BC" w:rsidRDefault="00C841BC">
      <w:r>
        <w:separator/>
      </w:r>
    </w:p>
  </w:footnote>
  <w:footnote w:type="continuationSeparator" w:id="0">
    <w:p w14:paraId="3FA07203" w14:textId="77777777" w:rsidR="00C841BC" w:rsidRDefault="00C84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687A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08DA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627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46BA1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A0135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2584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855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472F9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41BC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4214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32E2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2026-02-03T07:57:00Z</dcterms:created>
  <dcterms:modified xsi:type="dcterms:W3CDTF">2026-02-03T08:54:00Z</dcterms:modified>
</cp:coreProperties>
</file>