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C49556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B4341DD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41756D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41756D">
        <w:rPr>
          <w:rFonts w:ascii="Times New Roman" w:hAnsi="Times New Roman"/>
          <w:b/>
          <w:sz w:val="24"/>
          <w:szCs w:val="24"/>
          <w:lang w:val="lt-LT"/>
        </w:rPr>
        <w:t>50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41756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NEMUNO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41756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5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41756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KUBILIUOSE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1CCA4877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1756D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C69B743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50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Nemuno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Kubiliuose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17F5862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Nemuno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Kubiliai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160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41756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77927" w14:textId="77777777" w:rsidR="004F0353" w:rsidRDefault="004F0353">
      <w:r>
        <w:separator/>
      </w:r>
    </w:p>
  </w:endnote>
  <w:endnote w:type="continuationSeparator" w:id="0">
    <w:p w14:paraId="6C130779" w14:textId="77777777" w:rsidR="004F0353" w:rsidRDefault="004F0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3FAAE" w14:textId="77777777" w:rsidR="004F0353" w:rsidRDefault="004F0353">
      <w:r>
        <w:separator/>
      </w:r>
    </w:p>
  </w:footnote>
  <w:footnote w:type="continuationSeparator" w:id="0">
    <w:p w14:paraId="1E52FCFE" w14:textId="77777777" w:rsidR="004F0353" w:rsidRDefault="004F03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96849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56D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0353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46BA1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A0135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97798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855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472F9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4214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32E2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2026-02-03T07:56:00Z</dcterms:created>
  <dcterms:modified xsi:type="dcterms:W3CDTF">2026-02-03T08:32:00Z</dcterms:modified>
</cp:coreProperties>
</file>