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046CA4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4CD749F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ED32E2">
        <w:rPr>
          <w:rFonts w:ascii="Times New Roman" w:hAnsi="Times New Roman"/>
          <w:b/>
          <w:sz w:val="24"/>
          <w:szCs w:val="24"/>
          <w:lang w:val="lt-LT"/>
        </w:rPr>
        <w:t>41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ED32E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J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.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ED32E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PIKČILINGIO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ED32E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10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SINTAUTUOSE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026A49FE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0272E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532387BB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Pikčilingio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Sintautuose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58BEAD1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Pikčilingio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Sintautai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,0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642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ha (žemės sklypo unikalus Nr. 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0-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4449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-0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75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5), 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nuosavybės teise priklausantis Lietuvos Respublikai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EFEED" w14:textId="77777777" w:rsidR="00646BA1" w:rsidRDefault="00646BA1">
      <w:r>
        <w:separator/>
      </w:r>
    </w:p>
  </w:endnote>
  <w:endnote w:type="continuationSeparator" w:id="0">
    <w:p w14:paraId="337E1CE3" w14:textId="77777777" w:rsidR="00646BA1" w:rsidRDefault="00646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3FE94" w14:textId="77777777" w:rsidR="00646BA1" w:rsidRDefault="00646BA1">
      <w:r>
        <w:separator/>
      </w:r>
    </w:p>
  </w:footnote>
  <w:footnote w:type="continuationSeparator" w:id="0">
    <w:p w14:paraId="0D6251C5" w14:textId="77777777" w:rsidR="00646BA1" w:rsidRDefault="00646B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46BA1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A0135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472F9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B2B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32E2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272E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180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2026-02-03T06:54:00Z</dcterms:created>
  <dcterms:modified xsi:type="dcterms:W3CDTF">2026-02-03T09:00:00Z</dcterms:modified>
</cp:coreProperties>
</file>