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5994178A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76C80721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ED78BC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3944B4">
        <w:rPr>
          <w:rFonts w:ascii="Times New Roman" w:hAnsi="Times New Roman"/>
          <w:b/>
          <w:sz w:val="24"/>
          <w:szCs w:val="24"/>
          <w:lang w:val="lt-LT"/>
        </w:rPr>
        <w:t>38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3944B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3944B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KALNO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3944B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2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3944B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SUDARGE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467B05A7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B40BA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5CA9BF18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3944B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38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3944B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3944B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Kalno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3944B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3944B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Sudarge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5174FACA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3944B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Kalno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3944B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3944B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Sudargas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C47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3944B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3944B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3944B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3944B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3944B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167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3944B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C47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3944B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268F6311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3944B4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3944B4">
        <w:rPr>
          <w:rFonts w:ascii="Times New Roman" w:hAnsi="Times New Roman"/>
          <w:sz w:val="24"/>
          <w:szCs w:val="24"/>
          <w:lang w:val="lt-LT"/>
        </w:rPr>
        <w:t>03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30210" w14:textId="77777777" w:rsidR="006E4406" w:rsidRDefault="006E4406">
      <w:r>
        <w:separator/>
      </w:r>
    </w:p>
  </w:endnote>
  <w:endnote w:type="continuationSeparator" w:id="0">
    <w:p w14:paraId="7983E3C0" w14:textId="77777777" w:rsidR="006E4406" w:rsidRDefault="006E4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5A45E" w14:textId="77777777" w:rsidR="006E4406" w:rsidRDefault="006E4406">
      <w:r>
        <w:separator/>
      </w:r>
    </w:p>
  </w:footnote>
  <w:footnote w:type="continuationSeparator" w:id="0">
    <w:p w14:paraId="17A9B614" w14:textId="77777777" w:rsidR="006E4406" w:rsidRDefault="006E44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0"/>
  </w:num>
  <w:num w:numId="5">
    <w:abstractNumId w:val="12"/>
  </w:num>
  <w:num w:numId="6">
    <w:abstractNumId w:val="7"/>
  </w:num>
  <w:num w:numId="7">
    <w:abstractNumId w:val="11"/>
  </w:num>
  <w:num w:numId="8">
    <w:abstractNumId w:val="9"/>
  </w:num>
  <w:num w:numId="9">
    <w:abstractNumId w:val="8"/>
  </w:num>
  <w:num w:numId="10">
    <w:abstractNumId w:val="1"/>
  </w:num>
  <w:num w:numId="11">
    <w:abstractNumId w:val="6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B7736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23F2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944B4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480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509D"/>
    <w:rsid w:val="004933FB"/>
    <w:rsid w:val="004A70C8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67CE"/>
    <w:rsid w:val="00517FA8"/>
    <w:rsid w:val="00531FEC"/>
    <w:rsid w:val="0053305A"/>
    <w:rsid w:val="00535987"/>
    <w:rsid w:val="00541035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0BA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4406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E4088"/>
    <w:rsid w:val="007F0D53"/>
    <w:rsid w:val="007F4129"/>
    <w:rsid w:val="007F4844"/>
    <w:rsid w:val="008170A9"/>
    <w:rsid w:val="0082089E"/>
    <w:rsid w:val="00821FF5"/>
    <w:rsid w:val="0083042E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A6747"/>
    <w:rsid w:val="009B0BA9"/>
    <w:rsid w:val="009B73AA"/>
    <w:rsid w:val="009C038F"/>
    <w:rsid w:val="009C45F1"/>
    <w:rsid w:val="009C5308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3BC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C7A87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3BAD"/>
    <w:rsid w:val="00D37742"/>
    <w:rsid w:val="00D4557E"/>
    <w:rsid w:val="00D51B3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</TotalTime>
  <Pages>1</Pages>
  <Words>166</Words>
  <Characters>1257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Rimutė Grušienė</cp:lastModifiedBy>
  <cp:revision>5</cp:revision>
  <cp:lastPrinted>2026-01-26T14:23:00Z</cp:lastPrinted>
  <dcterms:created xsi:type="dcterms:W3CDTF">2026-02-02T10:33:00Z</dcterms:created>
  <dcterms:modified xsi:type="dcterms:W3CDTF">2026-02-03T07:24:00Z</dcterms:modified>
</cp:coreProperties>
</file>