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FB63E8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5CDD516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96131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961311">
        <w:rPr>
          <w:rFonts w:ascii="Times New Roman" w:hAnsi="Times New Roman"/>
          <w:b/>
          <w:sz w:val="24"/>
          <w:szCs w:val="24"/>
          <w:lang w:val="lt-LT"/>
        </w:rPr>
        <w:t>36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96131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C4741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DARIAUS IR GIRĖNO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96131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3A9ED53C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43B46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6BECB8E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36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Dariaus ir Girėno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C2A4B1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Dariaus ir Girėno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504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96131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678E4B7A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961311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961311">
        <w:rPr>
          <w:rFonts w:ascii="Times New Roman" w:hAnsi="Times New Roman"/>
          <w:sz w:val="24"/>
          <w:szCs w:val="24"/>
          <w:lang w:val="lt-LT"/>
        </w:rPr>
        <w:t>03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1ABCB" w14:textId="77777777" w:rsidR="00C8358F" w:rsidRDefault="00C8358F">
      <w:r>
        <w:separator/>
      </w:r>
    </w:p>
  </w:endnote>
  <w:endnote w:type="continuationSeparator" w:id="0">
    <w:p w14:paraId="445D7ADD" w14:textId="77777777" w:rsidR="00C8358F" w:rsidRDefault="00C8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3EF7F" w14:textId="77777777" w:rsidR="00C8358F" w:rsidRDefault="00C8358F">
      <w:r>
        <w:separator/>
      </w:r>
    </w:p>
  </w:footnote>
  <w:footnote w:type="continuationSeparator" w:id="0">
    <w:p w14:paraId="1D2A8F9A" w14:textId="77777777" w:rsidR="00C8358F" w:rsidRDefault="00C83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6A30"/>
    <w:rsid w:val="001172E2"/>
    <w:rsid w:val="00120DCC"/>
    <w:rsid w:val="001219F3"/>
    <w:rsid w:val="001266EA"/>
    <w:rsid w:val="00130110"/>
    <w:rsid w:val="001327DA"/>
    <w:rsid w:val="001346F6"/>
    <w:rsid w:val="00142EB4"/>
    <w:rsid w:val="00152437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27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7EE1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3B46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1BC6"/>
    <w:rsid w:val="00796E8E"/>
    <w:rsid w:val="007A054A"/>
    <w:rsid w:val="007A064B"/>
    <w:rsid w:val="007A5322"/>
    <w:rsid w:val="007A5375"/>
    <w:rsid w:val="007A7758"/>
    <w:rsid w:val="007B0CB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1311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3E1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20F5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41D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358F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C7A87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C640A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175</Words>
  <Characters>1324</Characters>
  <Application>Microsoft Office Word</Application>
  <DocSecurity>0</DocSecurity>
  <Lines>11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2026-02-02T10:32:00Z</dcterms:created>
  <dcterms:modified xsi:type="dcterms:W3CDTF">2026-02-03T07:23:00Z</dcterms:modified>
</cp:coreProperties>
</file>