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4C45BE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2DFF737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084FC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084FC1">
        <w:rPr>
          <w:rFonts w:ascii="Times New Roman" w:hAnsi="Times New Roman"/>
          <w:b/>
          <w:sz w:val="24"/>
          <w:szCs w:val="24"/>
          <w:lang w:val="lt-LT"/>
        </w:rPr>
        <w:t>35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084FC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C4741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DARIAUS IR GIRĖNO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084FC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35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63D70F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Dariaus ir Girėno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6102070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Dariaus ir Girėno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493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084FC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0,1608 ha (žemės sklypo unikalus Nr. 4400</w:t>
      </w:r>
      <w:r w:rsidR="002C6A7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-2309-3683),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160F130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6B6A7D1C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2C6A77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C6A77">
        <w:rPr>
          <w:rFonts w:ascii="Times New Roman" w:hAnsi="Times New Roman"/>
          <w:sz w:val="24"/>
          <w:szCs w:val="24"/>
          <w:lang w:val="lt-LT"/>
        </w:rPr>
        <w:t>03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DD5A3" w14:textId="77777777" w:rsidR="00974DC1" w:rsidRDefault="00974DC1">
      <w:r>
        <w:separator/>
      </w:r>
    </w:p>
  </w:endnote>
  <w:endnote w:type="continuationSeparator" w:id="0">
    <w:p w14:paraId="43F4F0BF" w14:textId="77777777" w:rsidR="00974DC1" w:rsidRDefault="00974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63B7A" w14:textId="77777777" w:rsidR="00974DC1" w:rsidRDefault="00974DC1">
      <w:r>
        <w:separator/>
      </w:r>
    </w:p>
  </w:footnote>
  <w:footnote w:type="continuationSeparator" w:id="0">
    <w:p w14:paraId="1CF634A4" w14:textId="77777777" w:rsidR="00974DC1" w:rsidRDefault="00974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45DB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84FC1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27"/>
    <w:rsid w:val="0029447C"/>
    <w:rsid w:val="002A1977"/>
    <w:rsid w:val="002A61B2"/>
    <w:rsid w:val="002B722B"/>
    <w:rsid w:val="002B7668"/>
    <w:rsid w:val="002C37A4"/>
    <w:rsid w:val="002C52D8"/>
    <w:rsid w:val="002C6A77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27EE1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1BC6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692B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74DC1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3E1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20F5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41D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C7A87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16D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1170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2026-02-02T10:31:00Z</dcterms:created>
  <dcterms:modified xsi:type="dcterms:W3CDTF">2026-02-03T06:13:00Z</dcterms:modified>
</cp:coreProperties>
</file>