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B00223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7456AB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F1DCB">
        <w:rPr>
          <w:rFonts w:ascii="Times New Roman" w:hAnsi="Times New Roman"/>
          <w:b/>
          <w:sz w:val="24"/>
          <w:szCs w:val="24"/>
          <w:lang w:val="lt-LT"/>
        </w:rPr>
        <w:t>5</w:t>
      </w:r>
      <w:r w:rsidR="000654F0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DRAUGYSTĖS TAKE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0654F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50EC0759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F1DC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91A24BB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Draugystės </w:t>
      </w:r>
      <w:r w:rsidR="0079193A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ake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F25424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Draugystės takas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1E3B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0654F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69,22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3B69C" w14:textId="77777777" w:rsidR="005F51F0" w:rsidRDefault="005F51F0">
      <w:r>
        <w:separator/>
      </w:r>
    </w:p>
  </w:endnote>
  <w:endnote w:type="continuationSeparator" w:id="0">
    <w:p w14:paraId="0B165BD2" w14:textId="77777777" w:rsidR="005F51F0" w:rsidRDefault="005F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58901" w14:textId="77777777" w:rsidR="005F51F0" w:rsidRDefault="005F51F0">
      <w:r>
        <w:separator/>
      </w:r>
    </w:p>
  </w:footnote>
  <w:footnote w:type="continuationSeparator" w:id="0">
    <w:p w14:paraId="215CFFDF" w14:textId="77777777" w:rsidR="005F51F0" w:rsidRDefault="005F5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54F0"/>
    <w:rsid w:val="00067E47"/>
    <w:rsid w:val="00070538"/>
    <w:rsid w:val="00070FC0"/>
    <w:rsid w:val="00072BF5"/>
    <w:rsid w:val="00073C55"/>
    <w:rsid w:val="00073CE1"/>
    <w:rsid w:val="00074489"/>
    <w:rsid w:val="00081B99"/>
    <w:rsid w:val="00085BA8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56F0A"/>
    <w:rsid w:val="00160551"/>
    <w:rsid w:val="0016739F"/>
    <w:rsid w:val="0017345E"/>
    <w:rsid w:val="001750E7"/>
    <w:rsid w:val="00176B5B"/>
    <w:rsid w:val="001850DE"/>
    <w:rsid w:val="00187729"/>
    <w:rsid w:val="001944A4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E3B55"/>
    <w:rsid w:val="001F20F4"/>
    <w:rsid w:val="001F70EA"/>
    <w:rsid w:val="0020365E"/>
    <w:rsid w:val="00204C32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5F51F0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3B8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1DCB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93A"/>
    <w:rsid w:val="00796E8E"/>
    <w:rsid w:val="007A054A"/>
    <w:rsid w:val="007A064B"/>
    <w:rsid w:val="007A5322"/>
    <w:rsid w:val="007A5375"/>
    <w:rsid w:val="007A7758"/>
    <w:rsid w:val="007B4532"/>
    <w:rsid w:val="007B575C"/>
    <w:rsid w:val="007B583F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0C97"/>
    <w:rsid w:val="0083194C"/>
    <w:rsid w:val="00831CC0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03AA5"/>
    <w:rsid w:val="00A06615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8708E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A77A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2026-01-26T14:23:00Z</cp:lastPrinted>
  <dcterms:created xsi:type="dcterms:W3CDTF">2026-02-03T09:56:00Z</dcterms:created>
  <dcterms:modified xsi:type="dcterms:W3CDTF">2026-02-03T10:04:00Z</dcterms:modified>
</cp:coreProperties>
</file>