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2BC336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B4AB5C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5E5755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5E5755">
        <w:rPr>
          <w:rFonts w:ascii="Times New Roman" w:hAnsi="Times New Roman"/>
          <w:b/>
          <w:sz w:val="24"/>
          <w:szCs w:val="24"/>
          <w:lang w:val="lt-LT"/>
        </w:rPr>
        <w:t>7</w:t>
      </w:r>
      <w:r w:rsidR="000654F0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5E575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JAUNYSTĖS</w:t>
      </w:r>
      <w:r w:rsidR="006F1DC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TAKE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5E575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50EC0759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F1DC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77608C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Jaunystės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7919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ake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1E3798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Jaunystės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takas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1E3B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236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5E57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42123" w14:textId="77777777" w:rsidR="007A190F" w:rsidRDefault="007A190F">
      <w:r>
        <w:separator/>
      </w:r>
    </w:p>
  </w:endnote>
  <w:endnote w:type="continuationSeparator" w:id="0">
    <w:p w14:paraId="6649FA84" w14:textId="77777777" w:rsidR="007A190F" w:rsidRDefault="007A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8E54B" w14:textId="77777777" w:rsidR="007A190F" w:rsidRDefault="007A190F">
      <w:r>
        <w:separator/>
      </w:r>
    </w:p>
  </w:footnote>
  <w:footnote w:type="continuationSeparator" w:id="0">
    <w:p w14:paraId="5884D5DE" w14:textId="77777777" w:rsidR="007A190F" w:rsidRDefault="007A1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54F0"/>
    <w:rsid w:val="00067E47"/>
    <w:rsid w:val="00070538"/>
    <w:rsid w:val="00070FC0"/>
    <w:rsid w:val="00072BF5"/>
    <w:rsid w:val="00073C55"/>
    <w:rsid w:val="00073CE1"/>
    <w:rsid w:val="00074489"/>
    <w:rsid w:val="00081B99"/>
    <w:rsid w:val="00085BA8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56F0A"/>
    <w:rsid w:val="00160551"/>
    <w:rsid w:val="0016739F"/>
    <w:rsid w:val="0017345E"/>
    <w:rsid w:val="001750E7"/>
    <w:rsid w:val="00176B5B"/>
    <w:rsid w:val="001850DE"/>
    <w:rsid w:val="00187729"/>
    <w:rsid w:val="001944A4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E3B55"/>
    <w:rsid w:val="001F20F4"/>
    <w:rsid w:val="001F70EA"/>
    <w:rsid w:val="0020365E"/>
    <w:rsid w:val="00204C32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755"/>
    <w:rsid w:val="005E58D3"/>
    <w:rsid w:val="005E71CB"/>
    <w:rsid w:val="005F046D"/>
    <w:rsid w:val="005F1A6E"/>
    <w:rsid w:val="005F1A76"/>
    <w:rsid w:val="005F2455"/>
    <w:rsid w:val="005F37C4"/>
    <w:rsid w:val="005F51F0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3B8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1DCB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93A"/>
    <w:rsid w:val="00796E8E"/>
    <w:rsid w:val="007A054A"/>
    <w:rsid w:val="007A064B"/>
    <w:rsid w:val="007A190F"/>
    <w:rsid w:val="007A5322"/>
    <w:rsid w:val="007A5375"/>
    <w:rsid w:val="007A7758"/>
    <w:rsid w:val="007B4532"/>
    <w:rsid w:val="007B575C"/>
    <w:rsid w:val="007B583F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0C97"/>
    <w:rsid w:val="0083194C"/>
    <w:rsid w:val="00831CC0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03AA5"/>
    <w:rsid w:val="00A06615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44B3"/>
    <w:rsid w:val="00D6079D"/>
    <w:rsid w:val="00D61592"/>
    <w:rsid w:val="00D64E23"/>
    <w:rsid w:val="00D6742D"/>
    <w:rsid w:val="00D735F6"/>
    <w:rsid w:val="00D743E0"/>
    <w:rsid w:val="00D842E0"/>
    <w:rsid w:val="00D86024"/>
    <w:rsid w:val="00D8708E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A77A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8</cp:revision>
  <cp:lastPrinted>2026-01-26T14:23:00Z</cp:lastPrinted>
  <dcterms:created xsi:type="dcterms:W3CDTF">2026-02-03T09:56:00Z</dcterms:created>
  <dcterms:modified xsi:type="dcterms:W3CDTF">2026-02-03T13:43:00Z</dcterms:modified>
</cp:coreProperties>
</file>