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1DF75278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36420645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D14A19">
        <w:rPr>
          <w:rFonts w:ascii="Times New Roman" w:hAnsi="Times New Roman"/>
          <w:b/>
          <w:sz w:val="24"/>
          <w:szCs w:val="24"/>
          <w:lang w:val="lt-LT"/>
        </w:rPr>
        <w:t>3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D14A19">
        <w:rPr>
          <w:rFonts w:ascii="Times New Roman" w:hAnsi="Times New Roman"/>
          <w:b/>
          <w:sz w:val="24"/>
          <w:szCs w:val="24"/>
          <w:lang w:val="lt-LT"/>
        </w:rPr>
        <w:t>77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70640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KĘSTUČIO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14A1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5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7F0AF63F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77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Kęstučio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6B92A817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Kęstučio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8496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362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1C380" w14:textId="77777777" w:rsidR="00C61904" w:rsidRDefault="00C61904">
      <w:r>
        <w:separator/>
      </w:r>
    </w:p>
  </w:endnote>
  <w:endnote w:type="continuationSeparator" w:id="0">
    <w:p w14:paraId="2ACF9DE8" w14:textId="77777777" w:rsidR="00C61904" w:rsidRDefault="00C61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F2A46" w14:textId="77777777" w:rsidR="00C61904" w:rsidRDefault="00C61904">
      <w:r>
        <w:separator/>
      </w:r>
    </w:p>
  </w:footnote>
  <w:footnote w:type="continuationSeparator" w:id="0">
    <w:p w14:paraId="1F35FE0E" w14:textId="77777777" w:rsidR="00C61904" w:rsidRDefault="00C619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536DD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260A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6917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E72D7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0CE6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3E30"/>
    <w:rsid w:val="00AE2B53"/>
    <w:rsid w:val="00AE5617"/>
    <w:rsid w:val="00AE72D7"/>
    <w:rsid w:val="00AF4995"/>
    <w:rsid w:val="00AF7EEB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570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C1FDC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1904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4A19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915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2026-02-03T12:56:00Z</dcterms:created>
  <dcterms:modified xsi:type="dcterms:W3CDTF">2026-02-03T13:18:00Z</dcterms:modified>
</cp:coreProperties>
</file>