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294D3B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B48DD9F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59722D">
        <w:rPr>
          <w:rFonts w:ascii="Times New Roman" w:hAnsi="Times New Roman"/>
          <w:b/>
          <w:sz w:val="24"/>
          <w:szCs w:val="24"/>
          <w:lang w:val="lt-LT"/>
        </w:rPr>
        <w:t>71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59722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7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9F2588C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DECD21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26F11" w14:textId="77777777" w:rsidR="000D717E" w:rsidRDefault="000D717E">
      <w:r>
        <w:separator/>
      </w:r>
    </w:p>
  </w:endnote>
  <w:endnote w:type="continuationSeparator" w:id="0">
    <w:p w14:paraId="1C7948FF" w14:textId="77777777" w:rsidR="000D717E" w:rsidRDefault="000D7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996B8" w14:textId="77777777" w:rsidR="000D717E" w:rsidRDefault="000D717E">
      <w:r>
        <w:separator/>
      </w:r>
    </w:p>
  </w:footnote>
  <w:footnote w:type="continuationSeparator" w:id="0">
    <w:p w14:paraId="2FF31DCD" w14:textId="77777777" w:rsidR="000D717E" w:rsidRDefault="000D71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2026-02-03T12:55:00Z</dcterms:created>
  <dcterms:modified xsi:type="dcterms:W3CDTF">2026-02-03T13:11:00Z</dcterms:modified>
</cp:coreProperties>
</file>