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ABBA4E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9C6EEC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0462FA">
        <w:rPr>
          <w:rFonts w:ascii="Times New Roman" w:hAnsi="Times New Roman"/>
          <w:b/>
          <w:sz w:val="24"/>
          <w:szCs w:val="24"/>
          <w:lang w:val="lt-LT"/>
        </w:rPr>
        <w:t>70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0462F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B0F148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EC3F8F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0462F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E4A26" w14:textId="77777777" w:rsidR="003B69B5" w:rsidRDefault="003B69B5">
      <w:r>
        <w:separator/>
      </w:r>
    </w:p>
  </w:endnote>
  <w:endnote w:type="continuationSeparator" w:id="0">
    <w:p w14:paraId="178885FB" w14:textId="77777777" w:rsidR="003B69B5" w:rsidRDefault="003B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8FD7A" w14:textId="77777777" w:rsidR="003B69B5" w:rsidRDefault="003B69B5">
      <w:r>
        <w:separator/>
      </w:r>
    </w:p>
  </w:footnote>
  <w:footnote w:type="continuationSeparator" w:id="0">
    <w:p w14:paraId="40E51384" w14:textId="77777777" w:rsidR="003B69B5" w:rsidRDefault="003B6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3336"/>
    <w:rsid w:val="0002531E"/>
    <w:rsid w:val="00026350"/>
    <w:rsid w:val="00032826"/>
    <w:rsid w:val="000355BA"/>
    <w:rsid w:val="00042757"/>
    <w:rsid w:val="00045CB6"/>
    <w:rsid w:val="000462FA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9B5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06D6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2026-02-03T12:55:00Z</dcterms:created>
  <dcterms:modified xsi:type="dcterms:W3CDTF">2026-02-03T13:06:00Z</dcterms:modified>
</cp:coreProperties>
</file>