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7F39F24F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9A72262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06404">
        <w:rPr>
          <w:rFonts w:ascii="Times New Roman" w:hAnsi="Times New Roman"/>
          <w:b/>
          <w:sz w:val="24"/>
          <w:szCs w:val="24"/>
          <w:lang w:val="lt-LT"/>
        </w:rPr>
        <w:t>6</w:t>
      </w:r>
      <w:r w:rsidR="00A702A9">
        <w:rPr>
          <w:rFonts w:ascii="Times New Roman" w:hAnsi="Times New Roman"/>
          <w:b/>
          <w:sz w:val="24"/>
          <w:szCs w:val="24"/>
          <w:lang w:val="lt-LT"/>
        </w:rPr>
        <w:t>9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294F3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</w:t>
      </w:r>
      <w:r w:rsidR="00A702A9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0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1C04B8D4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E654951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294F3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A702A9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nepriskirtas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BDEBF" w14:textId="77777777" w:rsidR="002B28BD" w:rsidRDefault="002B28BD">
      <w:r>
        <w:separator/>
      </w:r>
    </w:p>
  </w:endnote>
  <w:endnote w:type="continuationSeparator" w:id="0">
    <w:p w14:paraId="4DB8D958" w14:textId="77777777" w:rsidR="002B28BD" w:rsidRDefault="002B2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DFB5D" w14:textId="77777777" w:rsidR="002B28BD" w:rsidRDefault="002B28BD">
      <w:r>
        <w:separator/>
      </w:r>
    </w:p>
  </w:footnote>
  <w:footnote w:type="continuationSeparator" w:id="0">
    <w:p w14:paraId="0B4271B6" w14:textId="77777777" w:rsidR="002B28BD" w:rsidRDefault="002B2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10E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28BD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02A9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D20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3</TotalTime>
  <Pages>1</Pages>
  <Words>914</Words>
  <Characters>521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2026-02-03T12:55:00Z</dcterms:created>
  <dcterms:modified xsi:type="dcterms:W3CDTF">2026-02-03T13:00:00Z</dcterms:modified>
</cp:coreProperties>
</file>