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2D85D6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FFFF42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6404">
        <w:rPr>
          <w:rFonts w:ascii="Times New Roman" w:hAnsi="Times New Roman"/>
          <w:b/>
          <w:sz w:val="24"/>
          <w:szCs w:val="24"/>
          <w:lang w:val="lt-LT"/>
        </w:rPr>
        <w:t>6</w:t>
      </w:r>
      <w:r w:rsidR="003F5627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94F3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5CC46FE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59BD84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CF676" w14:textId="77777777" w:rsidR="003273D1" w:rsidRDefault="003273D1">
      <w:r>
        <w:separator/>
      </w:r>
    </w:p>
  </w:endnote>
  <w:endnote w:type="continuationSeparator" w:id="0">
    <w:p w14:paraId="19D99739" w14:textId="77777777" w:rsidR="003273D1" w:rsidRDefault="0032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F9C9E" w14:textId="77777777" w:rsidR="003273D1" w:rsidRDefault="003273D1">
      <w:r>
        <w:separator/>
      </w:r>
    </w:p>
  </w:footnote>
  <w:footnote w:type="continuationSeparator" w:id="0">
    <w:p w14:paraId="70EDBA2C" w14:textId="77777777" w:rsidR="003273D1" w:rsidRDefault="00327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2026-02-03T11:48:00Z</dcterms:created>
  <dcterms:modified xsi:type="dcterms:W3CDTF">2026-02-03T12:52:00Z</dcterms:modified>
</cp:coreProperties>
</file>