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526470C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34DBB8F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706404">
        <w:rPr>
          <w:rFonts w:ascii="Times New Roman" w:hAnsi="Times New Roman"/>
          <w:b/>
          <w:sz w:val="24"/>
          <w:szCs w:val="24"/>
          <w:lang w:val="lt-LT"/>
        </w:rPr>
        <w:t>6</w:t>
      </w:r>
      <w:r w:rsidR="00BC1FDC">
        <w:rPr>
          <w:rFonts w:ascii="Times New Roman" w:hAnsi="Times New Roman"/>
          <w:b/>
          <w:sz w:val="24"/>
          <w:szCs w:val="24"/>
          <w:lang w:val="lt-LT"/>
        </w:rPr>
        <w:t>6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KĘSTUČIO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BC1F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</w:t>
      </w:r>
      <w:r w:rsidR="00294F3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3B9018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914836D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-0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550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BC1FD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0,2090 ha (žemės sklypo unikalus Nr. 4400-1502-4814), nuosavybės teise priklausantis Lietuvos Respublikai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36F12" w14:textId="77777777" w:rsidR="005E72D7" w:rsidRDefault="005E72D7">
      <w:r>
        <w:separator/>
      </w:r>
    </w:p>
  </w:endnote>
  <w:endnote w:type="continuationSeparator" w:id="0">
    <w:p w14:paraId="3C80A232" w14:textId="77777777" w:rsidR="005E72D7" w:rsidRDefault="005E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2884A" w14:textId="77777777" w:rsidR="005E72D7" w:rsidRDefault="005E72D7">
      <w:r>
        <w:separator/>
      </w:r>
    </w:p>
  </w:footnote>
  <w:footnote w:type="continuationSeparator" w:id="0">
    <w:p w14:paraId="39F5E45C" w14:textId="77777777" w:rsidR="005E72D7" w:rsidRDefault="005E7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6917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E72D7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570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C1FDC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2026-02-03T11:47:00Z</dcterms:created>
  <dcterms:modified xsi:type="dcterms:W3CDTF">2026-02-03T12:45:00Z</dcterms:modified>
</cp:coreProperties>
</file>