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085F42AF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26141E27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US 202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M. GRUODŽIO 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2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2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1</w:t>
      </w:r>
      <w:r w:rsidR="00706404">
        <w:rPr>
          <w:rFonts w:ascii="Times New Roman" w:hAnsi="Times New Roman"/>
          <w:b/>
          <w:sz w:val="24"/>
          <w:szCs w:val="24"/>
          <w:lang w:val="lt-LT"/>
        </w:rPr>
        <w:t>6</w:t>
      </w:r>
      <w:r w:rsidR="00682D63">
        <w:rPr>
          <w:rFonts w:ascii="Times New Roman" w:hAnsi="Times New Roman"/>
          <w:b/>
          <w:sz w:val="24"/>
          <w:szCs w:val="24"/>
          <w:lang w:val="lt-LT"/>
        </w:rPr>
        <w:t>5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GYVENAMOJO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NAMO, ESANČIO </w:t>
      </w:r>
      <w:r w:rsidR="00706404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KĘSTUČIO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G.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682D63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28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2EC5293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6404">
        <w:rPr>
          <w:rFonts w:ascii="Times New Roman" w:hAnsi="Times New Roman"/>
          <w:sz w:val="24"/>
          <w:szCs w:val="24"/>
          <w:lang w:val="lt-LT"/>
        </w:rPr>
        <w:t>vasario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25F31345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682D63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gyvenamojo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namo, esančio 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Kęstučio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682D63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28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1A07B8CB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Kęstučio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682D63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28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ai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682D63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682D63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</w:t>
      </w:r>
      <w:r w:rsidR="00682D63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682D63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682D63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682D63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169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682D63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(butų)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skaičius – </w:t>
      </w:r>
      <w:r w:rsidR="00682D63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1A8B2946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88786C">
        <w:rPr>
          <w:rFonts w:ascii="Times New Roman" w:hAnsi="Times New Roman"/>
          <w:sz w:val="24"/>
          <w:szCs w:val="24"/>
          <w:lang w:val="lt-LT"/>
        </w:rPr>
        <w:t>2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88786C">
        <w:rPr>
          <w:rFonts w:ascii="Times New Roman" w:hAnsi="Times New Roman"/>
          <w:sz w:val="24"/>
          <w:szCs w:val="24"/>
          <w:lang w:val="lt-LT"/>
        </w:rPr>
        <w:t>0</w:t>
      </w:r>
      <w:r w:rsidR="001A2F75">
        <w:rPr>
          <w:rFonts w:ascii="Times New Roman" w:hAnsi="Times New Roman"/>
          <w:sz w:val="24"/>
          <w:szCs w:val="24"/>
          <w:lang w:val="lt-LT"/>
        </w:rPr>
        <w:t>3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90D4F9" w14:textId="77777777" w:rsidR="00264714" w:rsidRDefault="00264714">
      <w:r>
        <w:separator/>
      </w:r>
    </w:p>
  </w:endnote>
  <w:endnote w:type="continuationSeparator" w:id="0">
    <w:p w14:paraId="5BC711BB" w14:textId="77777777" w:rsidR="00264714" w:rsidRDefault="002647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22EE4C" w14:textId="77777777" w:rsidR="00264714" w:rsidRDefault="00264714">
      <w:r>
        <w:separator/>
      </w:r>
    </w:p>
  </w:footnote>
  <w:footnote w:type="continuationSeparator" w:id="0">
    <w:p w14:paraId="2E52ACEF" w14:textId="77777777" w:rsidR="00264714" w:rsidRDefault="002647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4E93"/>
    <w:rsid w:val="000055F6"/>
    <w:rsid w:val="00005C06"/>
    <w:rsid w:val="000171F9"/>
    <w:rsid w:val="000179F9"/>
    <w:rsid w:val="00020AD9"/>
    <w:rsid w:val="00022062"/>
    <w:rsid w:val="0002531E"/>
    <w:rsid w:val="00026350"/>
    <w:rsid w:val="00032826"/>
    <w:rsid w:val="000355BA"/>
    <w:rsid w:val="00042757"/>
    <w:rsid w:val="00045CB6"/>
    <w:rsid w:val="00046303"/>
    <w:rsid w:val="00047967"/>
    <w:rsid w:val="00050B53"/>
    <w:rsid w:val="00061269"/>
    <w:rsid w:val="0006446E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029D8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6739F"/>
    <w:rsid w:val="0017345E"/>
    <w:rsid w:val="001750E7"/>
    <w:rsid w:val="00176B5B"/>
    <w:rsid w:val="001850DE"/>
    <w:rsid w:val="00187729"/>
    <w:rsid w:val="001A2F75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4714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94F3D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33307"/>
    <w:rsid w:val="0033357E"/>
    <w:rsid w:val="00333A5B"/>
    <w:rsid w:val="00335C76"/>
    <w:rsid w:val="003409BC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A423E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36F0"/>
    <w:rsid w:val="004754B3"/>
    <w:rsid w:val="004767EF"/>
    <w:rsid w:val="00482871"/>
    <w:rsid w:val="0048509D"/>
    <w:rsid w:val="00487450"/>
    <w:rsid w:val="004933FB"/>
    <w:rsid w:val="004A70C8"/>
    <w:rsid w:val="004B509C"/>
    <w:rsid w:val="004B618A"/>
    <w:rsid w:val="004B6C7A"/>
    <w:rsid w:val="004B75E3"/>
    <w:rsid w:val="004C0DC5"/>
    <w:rsid w:val="004C1DAA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1B11"/>
    <w:rsid w:val="005537FE"/>
    <w:rsid w:val="0055610F"/>
    <w:rsid w:val="005633CB"/>
    <w:rsid w:val="00570CF9"/>
    <w:rsid w:val="0057687B"/>
    <w:rsid w:val="00583712"/>
    <w:rsid w:val="00590FBD"/>
    <w:rsid w:val="005A1AB7"/>
    <w:rsid w:val="005B1D34"/>
    <w:rsid w:val="005B28B3"/>
    <w:rsid w:val="005B683F"/>
    <w:rsid w:val="005C32D2"/>
    <w:rsid w:val="005C4C84"/>
    <w:rsid w:val="005D182B"/>
    <w:rsid w:val="005D2557"/>
    <w:rsid w:val="005E04B1"/>
    <w:rsid w:val="005E58D3"/>
    <w:rsid w:val="005E71CB"/>
    <w:rsid w:val="005F046D"/>
    <w:rsid w:val="005F1A6E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0EF8"/>
    <w:rsid w:val="00621D0C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094B"/>
    <w:rsid w:val="00654139"/>
    <w:rsid w:val="0066089F"/>
    <w:rsid w:val="0067076A"/>
    <w:rsid w:val="00675B46"/>
    <w:rsid w:val="006817E0"/>
    <w:rsid w:val="00682D63"/>
    <w:rsid w:val="006837C5"/>
    <w:rsid w:val="00690B35"/>
    <w:rsid w:val="00692F1A"/>
    <w:rsid w:val="006938E8"/>
    <w:rsid w:val="00693D2A"/>
    <w:rsid w:val="006B05AA"/>
    <w:rsid w:val="006B0C9D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06404"/>
    <w:rsid w:val="00710E35"/>
    <w:rsid w:val="00714E4C"/>
    <w:rsid w:val="00715F8A"/>
    <w:rsid w:val="007174F8"/>
    <w:rsid w:val="00720274"/>
    <w:rsid w:val="00720CA0"/>
    <w:rsid w:val="00724866"/>
    <w:rsid w:val="00724B78"/>
    <w:rsid w:val="00726683"/>
    <w:rsid w:val="00727BEF"/>
    <w:rsid w:val="00730A9A"/>
    <w:rsid w:val="00732463"/>
    <w:rsid w:val="007342CA"/>
    <w:rsid w:val="00735AD8"/>
    <w:rsid w:val="007379C5"/>
    <w:rsid w:val="00744E7E"/>
    <w:rsid w:val="00746FB0"/>
    <w:rsid w:val="0075069E"/>
    <w:rsid w:val="007511D0"/>
    <w:rsid w:val="00752881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6202"/>
    <w:rsid w:val="007D76DC"/>
    <w:rsid w:val="007E4088"/>
    <w:rsid w:val="007F0D53"/>
    <w:rsid w:val="007F4129"/>
    <w:rsid w:val="007F4844"/>
    <w:rsid w:val="007F6566"/>
    <w:rsid w:val="008170A9"/>
    <w:rsid w:val="0082089E"/>
    <w:rsid w:val="00821FF5"/>
    <w:rsid w:val="0083042E"/>
    <w:rsid w:val="0083194C"/>
    <w:rsid w:val="0083293D"/>
    <w:rsid w:val="00834A57"/>
    <w:rsid w:val="0083513E"/>
    <w:rsid w:val="008351E8"/>
    <w:rsid w:val="00841848"/>
    <w:rsid w:val="00842130"/>
    <w:rsid w:val="008472CE"/>
    <w:rsid w:val="00850C60"/>
    <w:rsid w:val="00853A79"/>
    <w:rsid w:val="00856762"/>
    <w:rsid w:val="00857613"/>
    <w:rsid w:val="00870F5F"/>
    <w:rsid w:val="00870F86"/>
    <w:rsid w:val="00871109"/>
    <w:rsid w:val="00871EF5"/>
    <w:rsid w:val="008773BF"/>
    <w:rsid w:val="0088070A"/>
    <w:rsid w:val="0088177A"/>
    <w:rsid w:val="0088786C"/>
    <w:rsid w:val="00891331"/>
    <w:rsid w:val="008921C6"/>
    <w:rsid w:val="008A1186"/>
    <w:rsid w:val="008A41D1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31BC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97F4F"/>
    <w:rsid w:val="009A6487"/>
    <w:rsid w:val="009B0BA9"/>
    <w:rsid w:val="009B2F7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FCF"/>
    <w:rsid w:val="00A01198"/>
    <w:rsid w:val="00A02492"/>
    <w:rsid w:val="00A10763"/>
    <w:rsid w:val="00A1352B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35EB"/>
    <w:rsid w:val="00AC57FA"/>
    <w:rsid w:val="00AC7891"/>
    <w:rsid w:val="00AD3E30"/>
    <w:rsid w:val="00AE2B53"/>
    <w:rsid w:val="00AE5617"/>
    <w:rsid w:val="00AE72D7"/>
    <w:rsid w:val="00AF4995"/>
    <w:rsid w:val="00B0113B"/>
    <w:rsid w:val="00B135B6"/>
    <w:rsid w:val="00B172C9"/>
    <w:rsid w:val="00B2003D"/>
    <w:rsid w:val="00B208BE"/>
    <w:rsid w:val="00B2204A"/>
    <w:rsid w:val="00B24BAD"/>
    <w:rsid w:val="00B312E5"/>
    <w:rsid w:val="00B319E4"/>
    <w:rsid w:val="00B3211C"/>
    <w:rsid w:val="00B330C1"/>
    <w:rsid w:val="00B33AAA"/>
    <w:rsid w:val="00B37553"/>
    <w:rsid w:val="00B42911"/>
    <w:rsid w:val="00B4652F"/>
    <w:rsid w:val="00B46CC1"/>
    <w:rsid w:val="00B50D45"/>
    <w:rsid w:val="00B53241"/>
    <w:rsid w:val="00B56488"/>
    <w:rsid w:val="00B570D3"/>
    <w:rsid w:val="00B612ED"/>
    <w:rsid w:val="00B61DD7"/>
    <w:rsid w:val="00B62AFC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949C1"/>
    <w:rsid w:val="00BB15E7"/>
    <w:rsid w:val="00BB3302"/>
    <w:rsid w:val="00BB36C2"/>
    <w:rsid w:val="00BB46D9"/>
    <w:rsid w:val="00BB4830"/>
    <w:rsid w:val="00BB5771"/>
    <w:rsid w:val="00BD34A6"/>
    <w:rsid w:val="00BD6270"/>
    <w:rsid w:val="00BD6A84"/>
    <w:rsid w:val="00BD6AFF"/>
    <w:rsid w:val="00BE61B0"/>
    <w:rsid w:val="00BE6F35"/>
    <w:rsid w:val="00BF118B"/>
    <w:rsid w:val="00BF1AD0"/>
    <w:rsid w:val="00BF4959"/>
    <w:rsid w:val="00BF7E86"/>
    <w:rsid w:val="00C047E1"/>
    <w:rsid w:val="00C13856"/>
    <w:rsid w:val="00C20A94"/>
    <w:rsid w:val="00C20BC5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46A7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0308"/>
    <w:rsid w:val="00CC18F1"/>
    <w:rsid w:val="00CC34B0"/>
    <w:rsid w:val="00CC7A87"/>
    <w:rsid w:val="00CD0BF1"/>
    <w:rsid w:val="00CD150A"/>
    <w:rsid w:val="00CD67A0"/>
    <w:rsid w:val="00CE2323"/>
    <w:rsid w:val="00CF04C3"/>
    <w:rsid w:val="00CF08E6"/>
    <w:rsid w:val="00CF410B"/>
    <w:rsid w:val="00CF5235"/>
    <w:rsid w:val="00D047A7"/>
    <w:rsid w:val="00D227F6"/>
    <w:rsid w:val="00D23682"/>
    <w:rsid w:val="00D25231"/>
    <w:rsid w:val="00D2739A"/>
    <w:rsid w:val="00D2783B"/>
    <w:rsid w:val="00D33BAD"/>
    <w:rsid w:val="00D37742"/>
    <w:rsid w:val="00D4557E"/>
    <w:rsid w:val="00D51B3F"/>
    <w:rsid w:val="00D5292F"/>
    <w:rsid w:val="00D53DB5"/>
    <w:rsid w:val="00D6079D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2587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3F1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2CE5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D78BC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17F3"/>
    <w:rsid w:val="00FC55DE"/>
    <w:rsid w:val="00FD551A"/>
    <w:rsid w:val="00FE004D"/>
    <w:rsid w:val="00FF2A27"/>
    <w:rsid w:val="00FF2A5B"/>
    <w:rsid w:val="00FF6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3</TotalTime>
  <Pages>1</Pages>
  <Words>917</Words>
  <Characters>524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2026-02-03T11:47:00Z</dcterms:created>
  <dcterms:modified xsi:type="dcterms:W3CDTF">2026-02-03T11:51:00Z</dcterms:modified>
</cp:coreProperties>
</file>