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42C002D9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6AE19655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2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706404">
        <w:rPr>
          <w:rFonts w:ascii="Times New Roman" w:hAnsi="Times New Roman"/>
          <w:b/>
          <w:sz w:val="24"/>
          <w:szCs w:val="24"/>
          <w:lang w:val="lt-LT"/>
        </w:rPr>
        <w:t>6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4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70640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KĘSTUČIO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294F3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</w:t>
      </w:r>
      <w:r w:rsidR="0070640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04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0ECDE1C2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Kęstučio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04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7E8A12A5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Kęstučio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04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25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FB812" w14:textId="77777777" w:rsidR="00AE5617" w:rsidRDefault="00AE5617">
      <w:r>
        <w:separator/>
      </w:r>
    </w:p>
  </w:endnote>
  <w:endnote w:type="continuationSeparator" w:id="0">
    <w:p w14:paraId="53559D87" w14:textId="77777777" w:rsidR="00AE5617" w:rsidRDefault="00AE5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CB58D" w14:textId="77777777" w:rsidR="00AE5617" w:rsidRDefault="00AE5617">
      <w:r>
        <w:separator/>
      </w:r>
    </w:p>
  </w:footnote>
  <w:footnote w:type="continuationSeparator" w:id="0">
    <w:p w14:paraId="6E10EB3E" w14:textId="77777777" w:rsidR="00AE5617" w:rsidRDefault="00AE5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2026-02-03T09:58:00Z</dcterms:created>
  <dcterms:modified xsi:type="dcterms:W3CDTF">2026-02-03T11:41:00Z</dcterms:modified>
</cp:coreProperties>
</file>