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64B4E573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044CC9BB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023AAE">
        <w:rPr>
          <w:rFonts w:ascii="Times New Roman" w:hAnsi="Times New Roman"/>
          <w:b/>
          <w:sz w:val="24"/>
          <w:szCs w:val="24"/>
          <w:lang w:val="lt-LT"/>
        </w:rPr>
        <w:t>63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023AA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NEPRIKLAUSOMYBĖS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023AA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1E2D6B4C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23AAE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78F9C057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023AA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63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023AA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Nepriklausomybės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023AA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1AE0A9D2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023AA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Nepriklausomybės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023AA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023AA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023AA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023AA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023AA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023AA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023AA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023AA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0, kitų patalpų skaičius – 2,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41902" w14:textId="77777777" w:rsidR="0071414A" w:rsidRDefault="0071414A">
      <w:r>
        <w:separator/>
      </w:r>
    </w:p>
  </w:endnote>
  <w:endnote w:type="continuationSeparator" w:id="0">
    <w:p w14:paraId="2B78548D" w14:textId="77777777" w:rsidR="0071414A" w:rsidRDefault="00714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B5C89" w14:textId="77777777" w:rsidR="0071414A" w:rsidRDefault="0071414A">
      <w:r>
        <w:separator/>
      </w:r>
    </w:p>
  </w:footnote>
  <w:footnote w:type="continuationSeparator" w:id="0">
    <w:p w14:paraId="26ED0138" w14:textId="77777777" w:rsidR="0071414A" w:rsidRDefault="00714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3AAE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45B1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14A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3E9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949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2026-02-03T09:58:00Z</dcterms:created>
  <dcterms:modified xsi:type="dcterms:W3CDTF">2026-02-03T11:34:00Z</dcterms:modified>
</cp:coreProperties>
</file>