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714A44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2E5482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620EF8">
        <w:rPr>
          <w:rFonts w:ascii="Times New Roman" w:hAnsi="Times New Roman"/>
          <w:b/>
          <w:sz w:val="24"/>
          <w:szCs w:val="24"/>
          <w:lang w:val="lt-LT"/>
        </w:rPr>
        <w:t>2</w:t>
      </w:r>
      <w:r w:rsidR="001A2F75">
        <w:rPr>
          <w:rFonts w:ascii="Times New Roman" w:hAnsi="Times New Roman"/>
          <w:b/>
          <w:sz w:val="24"/>
          <w:szCs w:val="24"/>
          <w:lang w:val="lt-LT"/>
        </w:rPr>
        <w:t>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1A2F7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JONO JABLONSKIO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A2F7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1A2F7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KUBILĖLIUOSE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D3AB28A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Jono Jablonskio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Kubilėliuose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5A6F73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Jono Jablonskio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Kubilėliuose</w:t>
      </w:r>
      <w:proofErr w:type="spellEnd"/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4AD84CE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A2F75">
        <w:rPr>
          <w:rFonts w:ascii="Times New Roman" w:hAnsi="Times New Roman"/>
          <w:sz w:val="24"/>
          <w:szCs w:val="24"/>
          <w:lang w:val="lt-LT"/>
        </w:rPr>
        <w:t>30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AB453" w14:textId="77777777" w:rsidR="00FC17F3" w:rsidRDefault="00FC17F3">
      <w:r>
        <w:separator/>
      </w:r>
    </w:p>
  </w:endnote>
  <w:endnote w:type="continuationSeparator" w:id="0">
    <w:p w14:paraId="70355756" w14:textId="77777777" w:rsidR="00FC17F3" w:rsidRDefault="00FC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23FE9" w14:textId="77777777" w:rsidR="00FC17F3" w:rsidRDefault="00FC17F3">
      <w:r>
        <w:separator/>
      </w:r>
    </w:p>
  </w:footnote>
  <w:footnote w:type="continuationSeparator" w:id="0">
    <w:p w14:paraId="20404142" w14:textId="77777777" w:rsidR="00FC17F3" w:rsidRDefault="00FC1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2026-01-29T14:19:00Z</dcterms:created>
  <dcterms:modified xsi:type="dcterms:W3CDTF">2026-01-30T09:39:00Z</dcterms:modified>
</cp:coreProperties>
</file>