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3C832946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4F076951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0B3ECD">
        <w:rPr>
          <w:rFonts w:ascii="Times New Roman" w:hAnsi="Times New Roman"/>
          <w:b/>
          <w:sz w:val="24"/>
          <w:szCs w:val="24"/>
          <w:lang w:val="lt-LT"/>
        </w:rPr>
        <w:t>2</w:t>
      </w:r>
      <w:r w:rsidR="001D1581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0B3ECD">
        <w:rPr>
          <w:rFonts w:ascii="Times New Roman" w:hAnsi="Times New Roman"/>
          <w:b/>
          <w:sz w:val="24"/>
          <w:szCs w:val="24"/>
          <w:lang w:val="lt-LT"/>
        </w:rPr>
        <w:t>1</w:t>
      </w:r>
      <w:r w:rsidR="001D1581">
        <w:rPr>
          <w:rFonts w:ascii="Times New Roman" w:hAnsi="Times New Roman"/>
          <w:b/>
          <w:sz w:val="24"/>
          <w:szCs w:val="24"/>
          <w:lang w:val="lt-LT"/>
        </w:rPr>
        <w:t>28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1D158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1D158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</w:t>
      </w:r>
      <w:r w:rsidR="00994E6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1D158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MAŠIOTO</w:t>
      </w:r>
      <w:r w:rsidR="000B3EC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1D158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38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1D2A6AD8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B126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28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P</w:t>
      </w:r>
      <w:r w:rsidR="00994E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Mašioto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38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3E7DF12A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P</w:t>
      </w:r>
      <w:r w:rsidR="00994E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Mašioto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38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Naumiestis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B126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B126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B126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B126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0,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1205</w:t>
      </w:r>
      <w:r w:rsidR="00B126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ha (žemės sklypo unikalus Nr. 4400-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3136</w:t>
      </w:r>
      <w:r w:rsidR="00B126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B126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25</w:t>
      </w:r>
      <w:r w:rsidR="00B126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savininkų teisės į žemės sklypą įregistruotos Nekilnojamojo turto registre.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6B1BCB23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1D1581">
        <w:rPr>
          <w:rFonts w:ascii="Times New Roman" w:hAnsi="Times New Roman"/>
          <w:sz w:val="24"/>
          <w:szCs w:val="24"/>
          <w:lang w:val="lt-LT"/>
        </w:rPr>
        <w:t>30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5E0ED2" w14:textId="77777777" w:rsidR="00D57639" w:rsidRDefault="00D57639">
      <w:r>
        <w:separator/>
      </w:r>
    </w:p>
  </w:endnote>
  <w:endnote w:type="continuationSeparator" w:id="0">
    <w:p w14:paraId="568122F0" w14:textId="77777777" w:rsidR="00D57639" w:rsidRDefault="00D57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871D3A" w14:textId="77777777" w:rsidR="00D57639" w:rsidRDefault="00D57639">
      <w:r>
        <w:separator/>
      </w:r>
    </w:p>
  </w:footnote>
  <w:footnote w:type="continuationSeparator" w:id="0">
    <w:p w14:paraId="0BA4B2D7" w14:textId="77777777" w:rsidR="00D57639" w:rsidRDefault="00D576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3ECD"/>
    <w:rsid w:val="000B4D8F"/>
    <w:rsid w:val="000B6F81"/>
    <w:rsid w:val="000C13FF"/>
    <w:rsid w:val="000D09F2"/>
    <w:rsid w:val="000D1011"/>
    <w:rsid w:val="000D4465"/>
    <w:rsid w:val="000E1878"/>
    <w:rsid w:val="000E53EE"/>
    <w:rsid w:val="000F5BE8"/>
    <w:rsid w:val="000F5FA9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03C9"/>
    <w:rsid w:val="001D1581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549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04FF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933FB"/>
    <w:rsid w:val="004A288C"/>
    <w:rsid w:val="004A70C8"/>
    <w:rsid w:val="004B618A"/>
    <w:rsid w:val="004B6C7A"/>
    <w:rsid w:val="004B75E3"/>
    <w:rsid w:val="004C0DC5"/>
    <w:rsid w:val="004D435A"/>
    <w:rsid w:val="004E67F5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C5028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F0D53"/>
    <w:rsid w:val="007F4129"/>
    <w:rsid w:val="007F4844"/>
    <w:rsid w:val="0080708F"/>
    <w:rsid w:val="008170A9"/>
    <w:rsid w:val="0082089E"/>
    <w:rsid w:val="00821FF5"/>
    <w:rsid w:val="0083194C"/>
    <w:rsid w:val="0083293D"/>
    <w:rsid w:val="0083513E"/>
    <w:rsid w:val="008351E8"/>
    <w:rsid w:val="00841848"/>
    <w:rsid w:val="00842130"/>
    <w:rsid w:val="008472CE"/>
    <w:rsid w:val="00850C60"/>
    <w:rsid w:val="00856762"/>
    <w:rsid w:val="00857613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C7709"/>
    <w:rsid w:val="008D181A"/>
    <w:rsid w:val="008D4B8F"/>
    <w:rsid w:val="008D5738"/>
    <w:rsid w:val="008E26C9"/>
    <w:rsid w:val="008E5079"/>
    <w:rsid w:val="008E7EE8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4E62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548E"/>
    <w:rsid w:val="009E6106"/>
    <w:rsid w:val="009E6F31"/>
    <w:rsid w:val="009F05C1"/>
    <w:rsid w:val="009F07C1"/>
    <w:rsid w:val="00A00FCF"/>
    <w:rsid w:val="00A01198"/>
    <w:rsid w:val="00A02492"/>
    <w:rsid w:val="00A10763"/>
    <w:rsid w:val="00A14F87"/>
    <w:rsid w:val="00A15D4D"/>
    <w:rsid w:val="00A20D40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26F2"/>
    <w:rsid w:val="00B135B6"/>
    <w:rsid w:val="00B172C9"/>
    <w:rsid w:val="00B17CEA"/>
    <w:rsid w:val="00B2003D"/>
    <w:rsid w:val="00B208BE"/>
    <w:rsid w:val="00B24BAD"/>
    <w:rsid w:val="00B312E5"/>
    <w:rsid w:val="00B319E4"/>
    <w:rsid w:val="00B3211C"/>
    <w:rsid w:val="00B33AAA"/>
    <w:rsid w:val="00B42911"/>
    <w:rsid w:val="00B4652F"/>
    <w:rsid w:val="00B46CC1"/>
    <w:rsid w:val="00B50D45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0FBE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6527"/>
    <w:rsid w:val="00C76A49"/>
    <w:rsid w:val="00C853A8"/>
    <w:rsid w:val="00C856EE"/>
    <w:rsid w:val="00C91026"/>
    <w:rsid w:val="00C927D8"/>
    <w:rsid w:val="00C96232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34B0"/>
    <w:rsid w:val="00CD0BF1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83B"/>
    <w:rsid w:val="00D31F84"/>
    <w:rsid w:val="00D33BAD"/>
    <w:rsid w:val="00D37742"/>
    <w:rsid w:val="00D42AB6"/>
    <w:rsid w:val="00D4557E"/>
    <w:rsid w:val="00D51B3F"/>
    <w:rsid w:val="00D53DB5"/>
    <w:rsid w:val="00D57639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E7C80"/>
    <w:rsid w:val="00DF2033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251E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36C5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0432"/>
    <w:rsid w:val="00FD16D3"/>
    <w:rsid w:val="00FD1933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12</TotalTime>
  <Pages>1</Pages>
  <Words>1014</Words>
  <Characters>579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2026-01-30T09:44:00Z</dcterms:created>
  <dcterms:modified xsi:type="dcterms:W3CDTF">2026-01-30T10:03:00Z</dcterms:modified>
</cp:coreProperties>
</file>