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A1CB17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2908E83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620EF8">
        <w:rPr>
          <w:rFonts w:ascii="Times New Roman" w:hAnsi="Times New Roman"/>
          <w:b/>
          <w:sz w:val="24"/>
          <w:szCs w:val="24"/>
          <w:lang w:val="lt-LT"/>
        </w:rPr>
        <w:t>2</w:t>
      </w:r>
      <w:r w:rsidR="008C19D5">
        <w:rPr>
          <w:rFonts w:ascii="Times New Roman" w:hAnsi="Times New Roman"/>
          <w:b/>
          <w:sz w:val="24"/>
          <w:szCs w:val="24"/>
          <w:lang w:val="lt-LT"/>
        </w:rPr>
        <w:t>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1A2F7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JONO JABLONSKIO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8C19D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19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1A2F7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KUBILĖLIUOSE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07D429F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Jono Jablonskio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19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Kubilėliuose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FC0F1CF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Jono Jablonskio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Kubilėliuose</w:t>
      </w:r>
      <w:proofErr w:type="spellEnd"/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8C19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4AD84CE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A2F75">
        <w:rPr>
          <w:rFonts w:ascii="Times New Roman" w:hAnsi="Times New Roman"/>
          <w:sz w:val="24"/>
          <w:szCs w:val="24"/>
          <w:lang w:val="lt-LT"/>
        </w:rPr>
        <w:t>30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98C46" w14:textId="77777777" w:rsidR="006A3C01" w:rsidRDefault="006A3C01">
      <w:r>
        <w:separator/>
      </w:r>
    </w:p>
  </w:endnote>
  <w:endnote w:type="continuationSeparator" w:id="0">
    <w:p w14:paraId="36DE09FA" w14:textId="77777777" w:rsidR="006A3C01" w:rsidRDefault="006A3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6E347" w14:textId="77777777" w:rsidR="006A3C01" w:rsidRDefault="006A3C01">
      <w:r>
        <w:separator/>
      </w:r>
    </w:p>
  </w:footnote>
  <w:footnote w:type="continuationSeparator" w:id="0">
    <w:p w14:paraId="0CEEC0AA" w14:textId="77777777" w:rsidR="006A3C01" w:rsidRDefault="006A3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577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14B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3C01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8170A9"/>
    <w:rsid w:val="0082089E"/>
    <w:rsid w:val="00821FF5"/>
    <w:rsid w:val="008264E8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19D5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313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2026-01-30T09:42:00Z</dcterms:created>
  <dcterms:modified xsi:type="dcterms:W3CDTF">2026-01-30T09:49:00Z</dcterms:modified>
</cp:coreProperties>
</file>