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6B8B72E6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76F2CF55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2</w:t>
      </w:r>
      <w:r w:rsidR="001D1581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1</w:t>
      </w:r>
      <w:r w:rsidR="001D1581">
        <w:rPr>
          <w:rFonts w:ascii="Times New Roman" w:hAnsi="Times New Roman"/>
          <w:b/>
          <w:sz w:val="24"/>
          <w:szCs w:val="24"/>
          <w:lang w:val="lt-LT"/>
        </w:rPr>
        <w:t>2</w:t>
      </w:r>
      <w:r w:rsidR="001C0683">
        <w:rPr>
          <w:rFonts w:ascii="Times New Roman" w:hAnsi="Times New Roman"/>
          <w:b/>
          <w:sz w:val="24"/>
          <w:szCs w:val="24"/>
          <w:lang w:val="lt-LT"/>
        </w:rPr>
        <w:t>9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1D158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1D158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</w:t>
      </w:r>
      <w:r w:rsidR="00994E6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MAŠIOTO</w:t>
      </w:r>
      <w:r w:rsidR="000B3EC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3</w:t>
      </w:r>
      <w:r w:rsidR="001C0683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5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2CB671C6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B126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1C068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P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Mašioto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1C068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34176921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P</w:t>
      </w:r>
      <w:r w:rsidR="00994E6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Mašioto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1C068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1C068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1C068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1C068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1C068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1C068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1C068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1C068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1C0683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1D158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6B1BCB23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1D1581">
        <w:rPr>
          <w:rFonts w:ascii="Times New Roman" w:hAnsi="Times New Roman"/>
          <w:sz w:val="24"/>
          <w:szCs w:val="24"/>
          <w:lang w:val="lt-LT"/>
        </w:rPr>
        <w:t>30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08C60" w14:textId="77777777" w:rsidR="00B63971" w:rsidRDefault="00B63971">
      <w:r>
        <w:separator/>
      </w:r>
    </w:p>
  </w:endnote>
  <w:endnote w:type="continuationSeparator" w:id="0">
    <w:p w14:paraId="3D3C821B" w14:textId="77777777" w:rsidR="00B63971" w:rsidRDefault="00B63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127D42" w14:textId="77777777" w:rsidR="00B63971" w:rsidRDefault="00B63971">
      <w:r>
        <w:separator/>
      </w:r>
    </w:p>
  </w:footnote>
  <w:footnote w:type="continuationSeparator" w:id="0">
    <w:p w14:paraId="784F2ECE" w14:textId="77777777" w:rsidR="00B63971" w:rsidRDefault="00B639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3ECD"/>
    <w:rsid w:val="000B4D8F"/>
    <w:rsid w:val="000B6F81"/>
    <w:rsid w:val="000C13FF"/>
    <w:rsid w:val="000D09F2"/>
    <w:rsid w:val="000D1011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0683"/>
    <w:rsid w:val="001C2378"/>
    <w:rsid w:val="001C3FBD"/>
    <w:rsid w:val="001C6A90"/>
    <w:rsid w:val="001D03C9"/>
    <w:rsid w:val="001D1581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549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04FF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288C"/>
    <w:rsid w:val="004A70C8"/>
    <w:rsid w:val="004B618A"/>
    <w:rsid w:val="004B6C7A"/>
    <w:rsid w:val="004B75E3"/>
    <w:rsid w:val="004C0DC5"/>
    <w:rsid w:val="004D435A"/>
    <w:rsid w:val="004E67F5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C5028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37EDB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247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0708F"/>
    <w:rsid w:val="008170A9"/>
    <w:rsid w:val="0082089E"/>
    <w:rsid w:val="00821FF5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C7709"/>
    <w:rsid w:val="008D181A"/>
    <w:rsid w:val="008D4B8F"/>
    <w:rsid w:val="008D5738"/>
    <w:rsid w:val="008E26C9"/>
    <w:rsid w:val="008E5079"/>
    <w:rsid w:val="008E7EE8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4E62"/>
    <w:rsid w:val="00997F4F"/>
    <w:rsid w:val="009A6487"/>
    <w:rsid w:val="009B0BA9"/>
    <w:rsid w:val="009B73AA"/>
    <w:rsid w:val="009C038F"/>
    <w:rsid w:val="009C3148"/>
    <w:rsid w:val="009C45F1"/>
    <w:rsid w:val="009D171B"/>
    <w:rsid w:val="009D1C83"/>
    <w:rsid w:val="009D1C96"/>
    <w:rsid w:val="009D3675"/>
    <w:rsid w:val="009D4CA0"/>
    <w:rsid w:val="009E3075"/>
    <w:rsid w:val="009E548E"/>
    <w:rsid w:val="009E6106"/>
    <w:rsid w:val="009E6F31"/>
    <w:rsid w:val="009F05C1"/>
    <w:rsid w:val="009F07C1"/>
    <w:rsid w:val="00A00FCF"/>
    <w:rsid w:val="00A01198"/>
    <w:rsid w:val="00A02492"/>
    <w:rsid w:val="00A10763"/>
    <w:rsid w:val="00A14F87"/>
    <w:rsid w:val="00A15D4D"/>
    <w:rsid w:val="00A20D40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26F2"/>
    <w:rsid w:val="00B135B6"/>
    <w:rsid w:val="00B172C9"/>
    <w:rsid w:val="00B17CEA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971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0FBE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1026"/>
    <w:rsid w:val="00C927D8"/>
    <w:rsid w:val="00C96232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34B0"/>
    <w:rsid w:val="00CD0BF1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1F84"/>
    <w:rsid w:val="00D33BAD"/>
    <w:rsid w:val="00D37742"/>
    <w:rsid w:val="00D42AB6"/>
    <w:rsid w:val="00D4557E"/>
    <w:rsid w:val="00D51B3F"/>
    <w:rsid w:val="00D53DB5"/>
    <w:rsid w:val="00D57639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E7C80"/>
    <w:rsid w:val="00DF2033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251E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36C5"/>
    <w:rsid w:val="00F84C84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0432"/>
    <w:rsid w:val="00FD16D3"/>
    <w:rsid w:val="00FD1933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940</Words>
  <Characters>536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2026-01-30T10:06:00Z</dcterms:created>
  <dcterms:modified xsi:type="dcterms:W3CDTF">2026-01-30T10:12:00Z</dcterms:modified>
</cp:coreProperties>
</file>