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73F36F1B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54960905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US 202</w:t>
      </w:r>
      <w:r w:rsidR="00D5292F">
        <w:rPr>
          <w:rFonts w:ascii="Times New Roman" w:hAnsi="Times New Roman"/>
          <w:b/>
          <w:sz w:val="24"/>
          <w:szCs w:val="24"/>
          <w:lang w:val="lt-LT"/>
        </w:rPr>
        <w:t>1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M. GRUODŽIO 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2</w:t>
      </w:r>
      <w:r w:rsidR="00362012">
        <w:rPr>
          <w:rFonts w:ascii="Times New Roman" w:hAnsi="Times New Roman"/>
          <w:b/>
          <w:sz w:val="24"/>
          <w:szCs w:val="24"/>
          <w:lang w:val="lt-LT"/>
        </w:rPr>
        <w:t>3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1</w:t>
      </w:r>
      <w:r w:rsidR="00362012">
        <w:rPr>
          <w:rFonts w:ascii="Times New Roman" w:hAnsi="Times New Roman"/>
          <w:b/>
          <w:sz w:val="24"/>
          <w:szCs w:val="24"/>
          <w:lang w:val="lt-LT"/>
        </w:rPr>
        <w:t>86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GYVENAMOJO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NAMO, ESANČIO </w:t>
      </w:r>
      <w:r w:rsidR="003F562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ŠAULIŲ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G.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362012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30</w:t>
      </w:r>
      <w:r w:rsidR="003F562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,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2EC5293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6404">
        <w:rPr>
          <w:rFonts w:ascii="Times New Roman" w:hAnsi="Times New Roman"/>
          <w:sz w:val="24"/>
          <w:szCs w:val="24"/>
          <w:lang w:val="lt-LT"/>
        </w:rPr>
        <w:t>vasario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65178DC2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36201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36201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86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gyvenamojo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namo, esančio </w:t>
      </w:r>
      <w:r w:rsidR="003F562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Šaulių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36201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30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134E04B7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3F562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Šaulių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36201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30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ai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36201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36201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59722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36201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36201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36201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59722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36201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85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36201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11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(butų)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skaičius – </w:t>
      </w:r>
      <w:r w:rsidR="0036201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2AE74BED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88786C">
        <w:rPr>
          <w:rFonts w:ascii="Times New Roman" w:hAnsi="Times New Roman"/>
          <w:sz w:val="24"/>
          <w:szCs w:val="24"/>
          <w:lang w:val="lt-LT"/>
        </w:rPr>
        <w:t>2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88786C">
        <w:rPr>
          <w:rFonts w:ascii="Times New Roman" w:hAnsi="Times New Roman"/>
          <w:sz w:val="24"/>
          <w:szCs w:val="24"/>
          <w:lang w:val="lt-LT"/>
        </w:rPr>
        <w:t>0</w:t>
      </w:r>
      <w:r w:rsidR="00362012">
        <w:rPr>
          <w:rFonts w:ascii="Times New Roman" w:hAnsi="Times New Roman"/>
          <w:sz w:val="24"/>
          <w:szCs w:val="24"/>
          <w:lang w:val="lt-LT"/>
        </w:rPr>
        <w:t>4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A0DFBC" w14:textId="77777777" w:rsidR="00223448" w:rsidRDefault="00223448">
      <w:r>
        <w:separator/>
      </w:r>
    </w:p>
  </w:endnote>
  <w:endnote w:type="continuationSeparator" w:id="0">
    <w:p w14:paraId="5F7C5028" w14:textId="77777777" w:rsidR="00223448" w:rsidRDefault="002234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9B773B" w14:textId="77777777" w:rsidR="00223448" w:rsidRDefault="00223448">
      <w:r>
        <w:separator/>
      </w:r>
    </w:p>
  </w:footnote>
  <w:footnote w:type="continuationSeparator" w:id="0">
    <w:p w14:paraId="5F153DF7" w14:textId="77777777" w:rsidR="00223448" w:rsidRDefault="002234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4E93"/>
    <w:rsid w:val="000055F6"/>
    <w:rsid w:val="00005C06"/>
    <w:rsid w:val="000171F9"/>
    <w:rsid w:val="000179F9"/>
    <w:rsid w:val="00020AD9"/>
    <w:rsid w:val="00022062"/>
    <w:rsid w:val="0002531E"/>
    <w:rsid w:val="00026350"/>
    <w:rsid w:val="00032826"/>
    <w:rsid w:val="000355BA"/>
    <w:rsid w:val="00040C96"/>
    <w:rsid w:val="00042757"/>
    <w:rsid w:val="00045CB6"/>
    <w:rsid w:val="00046303"/>
    <w:rsid w:val="00047967"/>
    <w:rsid w:val="00050B53"/>
    <w:rsid w:val="00061269"/>
    <w:rsid w:val="0006446E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D717E"/>
    <w:rsid w:val="000E1878"/>
    <w:rsid w:val="000E53EE"/>
    <w:rsid w:val="000F5BE8"/>
    <w:rsid w:val="000F5FA9"/>
    <w:rsid w:val="00102701"/>
    <w:rsid w:val="001027A2"/>
    <w:rsid w:val="001029D8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643BF"/>
    <w:rsid w:val="0016739F"/>
    <w:rsid w:val="0017345E"/>
    <w:rsid w:val="001750E7"/>
    <w:rsid w:val="00176B5B"/>
    <w:rsid w:val="001850DE"/>
    <w:rsid w:val="00187729"/>
    <w:rsid w:val="001A2F75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3F7"/>
    <w:rsid w:val="001E2735"/>
    <w:rsid w:val="001F20F4"/>
    <w:rsid w:val="001F70EA"/>
    <w:rsid w:val="0020365E"/>
    <w:rsid w:val="00205084"/>
    <w:rsid w:val="0020653C"/>
    <w:rsid w:val="0022104B"/>
    <w:rsid w:val="002218EE"/>
    <w:rsid w:val="00223448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94F3D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16BA"/>
    <w:rsid w:val="003242A5"/>
    <w:rsid w:val="003273D1"/>
    <w:rsid w:val="00333307"/>
    <w:rsid w:val="0033357E"/>
    <w:rsid w:val="00333A5B"/>
    <w:rsid w:val="00335C76"/>
    <w:rsid w:val="003409BC"/>
    <w:rsid w:val="00346597"/>
    <w:rsid w:val="0034663B"/>
    <w:rsid w:val="00353E66"/>
    <w:rsid w:val="00357AEC"/>
    <w:rsid w:val="00362012"/>
    <w:rsid w:val="003668C6"/>
    <w:rsid w:val="00367E82"/>
    <w:rsid w:val="00375849"/>
    <w:rsid w:val="003829B9"/>
    <w:rsid w:val="00387BDF"/>
    <w:rsid w:val="003909CA"/>
    <w:rsid w:val="003937DA"/>
    <w:rsid w:val="003A423E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3F5627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36F0"/>
    <w:rsid w:val="004754B3"/>
    <w:rsid w:val="004767EF"/>
    <w:rsid w:val="00482871"/>
    <w:rsid w:val="0048509D"/>
    <w:rsid w:val="00487450"/>
    <w:rsid w:val="004933FB"/>
    <w:rsid w:val="004A70C8"/>
    <w:rsid w:val="004B509C"/>
    <w:rsid w:val="004B618A"/>
    <w:rsid w:val="004B6C7A"/>
    <w:rsid w:val="004B75E3"/>
    <w:rsid w:val="004C0DC5"/>
    <w:rsid w:val="004C1DAA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1B11"/>
    <w:rsid w:val="005537FE"/>
    <w:rsid w:val="0055610F"/>
    <w:rsid w:val="005633CB"/>
    <w:rsid w:val="00570CF9"/>
    <w:rsid w:val="0057687B"/>
    <w:rsid w:val="00583712"/>
    <w:rsid w:val="0059061B"/>
    <w:rsid w:val="00590FBD"/>
    <w:rsid w:val="0059722D"/>
    <w:rsid w:val="005A1AB7"/>
    <w:rsid w:val="005B1D34"/>
    <w:rsid w:val="005B28B3"/>
    <w:rsid w:val="005B683F"/>
    <w:rsid w:val="005C32D2"/>
    <w:rsid w:val="005C4C84"/>
    <w:rsid w:val="005D182B"/>
    <w:rsid w:val="005D2557"/>
    <w:rsid w:val="005E04B1"/>
    <w:rsid w:val="005E58D3"/>
    <w:rsid w:val="005E71CB"/>
    <w:rsid w:val="005F046D"/>
    <w:rsid w:val="005F1A6E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0EF8"/>
    <w:rsid w:val="00621D0C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094B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0C9D"/>
    <w:rsid w:val="006B2691"/>
    <w:rsid w:val="006B27E0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06404"/>
    <w:rsid w:val="00710E35"/>
    <w:rsid w:val="00714E4C"/>
    <w:rsid w:val="00715F8A"/>
    <w:rsid w:val="007174F8"/>
    <w:rsid w:val="00720274"/>
    <w:rsid w:val="00720CA0"/>
    <w:rsid w:val="00724866"/>
    <w:rsid w:val="00724B78"/>
    <w:rsid w:val="00726683"/>
    <w:rsid w:val="00727BEF"/>
    <w:rsid w:val="00730A9A"/>
    <w:rsid w:val="00732463"/>
    <w:rsid w:val="007342CA"/>
    <w:rsid w:val="00735AD8"/>
    <w:rsid w:val="007379C5"/>
    <w:rsid w:val="00744E7E"/>
    <w:rsid w:val="00746FB0"/>
    <w:rsid w:val="0075069E"/>
    <w:rsid w:val="007511D0"/>
    <w:rsid w:val="00752881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6202"/>
    <w:rsid w:val="007D76DC"/>
    <w:rsid w:val="007E4088"/>
    <w:rsid w:val="007F0D53"/>
    <w:rsid w:val="007F4129"/>
    <w:rsid w:val="007F4844"/>
    <w:rsid w:val="007F6566"/>
    <w:rsid w:val="008170A9"/>
    <w:rsid w:val="0082089E"/>
    <w:rsid w:val="00821FF5"/>
    <w:rsid w:val="0083042E"/>
    <w:rsid w:val="0083194C"/>
    <w:rsid w:val="0083293D"/>
    <w:rsid w:val="00834A57"/>
    <w:rsid w:val="0083513E"/>
    <w:rsid w:val="008351E8"/>
    <w:rsid w:val="00841848"/>
    <w:rsid w:val="00842130"/>
    <w:rsid w:val="008472CE"/>
    <w:rsid w:val="00850C60"/>
    <w:rsid w:val="00853A79"/>
    <w:rsid w:val="00856762"/>
    <w:rsid w:val="00857613"/>
    <w:rsid w:val="00870F5F"/>
    <w:rsid w:val="00870F86"/>
    <w:rsid w:val="00871109"/>
    <w:rsid w:val="00871EF5"/>
    <w:rsid w:val="008773BF"/>
    <w:rsid w:val="0088070A"/>
    <w:rsid w:val="0088177A"/>
    <w:rsid w:val="0088786C"/>
    <w:rsid w:val="00891331"/>
    <w:rsid w:val="008921C6"/>
    <w:rsid w:val="008A1186"/>
    <w:rsid w:val="008A41D1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31BC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85C3A"/>
    <w:rsid w:val="00997F4F"/>
    <w:rsid w:val="009A6487"/>
    <w:rsid w:val="009B0BA9"/>
    <w:rsid w:val="009B2F7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DA0"/>
    <w:rsid w:val="00A00FCF"/>
    <w:rsid w:val="00A01198"/>
    <w:rsid w:val="00A02492"/>
    <w:rsid w:val="00A10763"/>
    <w:rsid w:val="00A1352B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35EB"/>
    <w:rsid w:val="00AC57FA"/>
    <w:rsid w:val="00AD1B25"/>
    <w:rsid w:val="00AD3E30"/>
    <w:rsid w:val="00AE2B53"/>
    <w:rsid w:val="00AE5617"/>
    <w:rsid w:val="00AE72D7"/>
    <w:rsid w:val="00AF4995"/>
    <w:rsid w:val="00B0113B"/>
    <w:rsid w:val="00B135B6"/>
    <w:rsid w:val="00B172C9"/>
    <w:rsid w:val="00B2003D"/>
    <w:rsid w:val="00B208BE"/>
    <w:rsid w:val="00B2204A"/>
    <w:rsid w:val="00B24BAD"/>
    <w:rsid w:val="00B312E5"/>
    <w:rsid w:val="00B319E4"/>
    <w:rsid w:val="00B3211C"/>
    <w:rsid w:val="00B330C1"/>
    <w:rsid w:val="00B33AAA"/>
    <w:rsid w:val="00B37553"/>
    <w:rsid w:val="00B42911"/>
    <w:rsid w:val="00B4652F"/>
    <w:rsid w:val="00B46CC1"/>
    <w:rsid w:val="00B50D45"/>
    <w:rsid w:val="00B53241"/>
    <w:rsid w:val="00B56488"/>
    <w:rsid w:val="00B570D3"/>
    <w:rsid w:val="00B612ED"/>
    <w:rsid w:val="00B61DD7"/>
    <w:rsid w:val="00B62AFC"/>
    <w:rsid w:val="00B62F52"/>
    <w:rsid w:val="00B63B6A"/>
    <w:rsid w:val="00B6412C"/>
    <w:rsid w:val="00B64651"/>
    <w:rsid w:val="00B67457"/>
    <w:rsid w:val="00B76994"/>
    <w:rsid w:val="00B76B60"/>
    <w:rsid w:val="00B80DA9"/>
    <w:rsid w:val="00B8150C"/>
    <w:rsid w:val="00B82DCB"/>
    <w:rsid w:val="00B84B35"/>
    <w:rsid w:val="00B8585B"/>
    <w:rsid w:val="00B929F8"/>
    <w:rsid w:val="00B949C1"/>
    <w:rsid w:val="00BB15E7"/>
    <w:rsid w:val="00BB3302"/>
    <w:rsid w:val="00BB36C2"/>
    <w:rsid w:val="00BB46D9"/>
    <w:rsid w:val="00BB4830"/>
    <w:rsid w:val="00BB5771"/>
    <w:rsid w:val="00BD34A6"/>
    <w:rsid w:val="00BD6270"/>
    <w:rsid w:val="00BD6A84"/>
    <w:rsid w:val="00BD6AFF"/>
    <w:rsid w:val="00BE61B0"/>
    <w:rsid w:val="00BE6F35"/>
    <w:rsid w:val="00BF118B"/>
    <w:rsid w:val="00BF1AD0"/>
    <w:rsid w:val="00BF4959"/>
    <w:rsid w:val="00BF7E86"/>
    <w:rsid w:val="00C047E1"/>
    <w:rsid w:val="00C13856"/>
    <w:rsid w:val="00C20A94"/>
    <w:rsid w:val="00C20BC5"/>
    <w:rsid w:val="00C24174"/>
    <w:rsid w:val="00C36220"/>
    <w:rsid w:val="00C37320"/>
    <w:rsid w:val="00C40E38"/>
    <w:rsid w:val="00C43F34"/>
    <w:rsid w:val="00C47FE0"/>
    <w:rsid w:val="00C5140C"/>
    <w:rsid w:val="00C52BE8"/>
    <w:rsid w:val="00C56C93"/>
    <w:rsid w:val="00C578A5"/>
    <w:rsid w:val="00C579A5"/>
    <w:rsid w:val="00C624A0"/>
    <w:rsid w:val="00C62501"/>
    <w:rsid w:val="00C655E1"/>
    <w:rsid w:val="00C65642"/>
    <w:rsid w:val="00C72E4B"/>
    <w:rsid w:val="00C73635"/>
    <w:rsid w:val="00C746A7"/>
    <w:rsid w:val="00C76527"/>
    <w:rsid w:val="00C76A49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0308"/>
    <w:rsid w:val="00CC18F1"/>
    <w:rsid w:val="00CC34B0"/>
    <w:rsid w:val="00CC7A87"/>
    <w:rsid w:val="00CD0BF1"/>
    <w:rsid w:val="00CD150A"/>
    <w:rsid w:val="00CD67A0"/>
    <w:rsid w:val="00CE2323"/>
    <w:rsid w:val="00CF04C3"/>
    <w:rsid w:val="00CF08E6"/>
    <w:rsid w:val="00CF410B"/>
    <w:rsid w:val="00CF5235"/>
    <w:rsid w:val="00D047A7"/>
    <w:rsid w:val="00D17375"/>
    <w:rsid w:val="00D227F6"/>
    <w:rsid w:val="00D23682"/>
    <w:rsid w:val="00D25231"/>
    <w:rsid w:val="00D2739A"/>
    <w:rsid w:val="00D2783B"/>
    <w:rsid w:val="00D33BAD"/>
    <w:rsid w:val="00D37742"/>
    <w:rsid w:val="00D4557E"/>
    <w:rsid w:val="00D51B3F"/>
    <w:rsid w:val="00D5292F"/>
    <w:rsid w:val="00D53DB5"/>
    <w:rsid w:val="00D6079D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2587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3F1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2CE5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D78BC"/>
    <w:rsid w:val="00EE160D"/>
    <w:rsid w:val="00EE2690"/>
    <w:rsid w:val="00EE5C82"/>
    <w:rsid w:val="00EE7682"/>
    <w:rsid w:val="00EF17A9"/>
    <w:rsid w:val="00EF2EA5"/>
    <w:rsid w:val="00EF31D9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17F3"/>
    <w:rsid w:val="00FC55DE"/>
    <w:rsid w:val="00FD551A"/>
    <w:rsid w:val="00FE004D"/>
    <w:rsid w:val="00FE08E0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3</TotalTime>
  <Pages>1</Pages>
  <Words>914</Words>
  <Characters>521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2026-02-03T14:32:00Z</dcterms:created>
  <dcterms:modified xsi:type="dcterms:W3CDTF">2026-02-04T13:12:00Z</dcterms:modified>
</cp:coreProperties>
</file>