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E4BBB8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F50497C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2571C7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2571C7">
        <w:rPr>
          <w:rFonts w:ascii="Times New Roman" w:hAnsi="Times New Roman"/>
          <w:b/>
          <w:sz w:val="24"/>
          <w:szCs w:val="24"/>
          <w:lang w:val="lt-LT"/>
        </w:rPr>
        <w:t>85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2571C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36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3226A96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A996954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571C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0B8DD512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2571C7">
        <w:rPr>
          <w:rFonts w:ascii="Times New Roman" w:hAnsi="Times New Roman"/>
          <w:sz w:val="24"/>
          <w:szCs w:val="24"/>
          <w:lang w:val="lt-LT"/>
        </w:rPr>
        <w:t>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D5380" w14:textId="77777777" w:rsidR="0001175B" w:rsidRDefault="0001175B">
      <w:r>
        <w:separator/>
      </w:r>
    </w:p>
  </w:endnote>
  <w:endnote w:type="continuationSeparator" w:id="0">
    <w:p w14:paraId="7C36F999" w14:textId="77777777" w:rsidR="0001175B" w:rsidRDefault="00011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9CF74" w14:textId="77777777" w:rsidR="0001175B" w:rsidRDefault="0001175B">
      <w:r>
        <w:separator/>
      </w:r>
    </w:p>
  </w:footnote>
  <w:footnote w:type="continuationSeparator" w:id="0">
    <w:p w14:paraId="1C81EA7E" w14:textId="77777777" w:rsidR="0001175B" w:rsidRDefault="00011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175B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571C7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261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D6AAF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2026-02-03T14:32:00Z</dcterms:created>
  <dcterms:modified xsi:type="dcterms:W3CDTF">2026-02-04T12:23:00Z</dcterms:modified>
</cp:coreProperties>
</file>