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125BDA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0CC417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A65FB9">
        <w:rPr>
          <w:rFonts w:ascii="Times New Roman" w:hAnsi="Times New Roman"/>
          <w:b/>
          <w:sz w:val="24"/>
          <w:szCs w:val="24"/>
          <w:lang w:val="lt-LT"/>
        </w:rPr>
        <w:t>84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KĘSTUČIO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A65FB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12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FDF2394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A76244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849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A65FB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D138" w14:textId="77777777" w:rsidR="00CA6898" w:rsidRDefault="00CA6898">
      <w:r>
        <w:separator/>
      </w:r>
    </w:p>
  </w:endnote>
  <w:endnote w:type="continuationSeparator" w:id="0">
    <w:p w14:paraId="18FBDAEF" w14:textId="77777777" w:rsidR="00CA6898" w:rsidRDefault="00CA6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FFE94" w14:textId="77777777" w:rsidR="00CA6898" w:rsidRDefault="00CA6898">
      <w:r>
        <w:separator/>
      </w:r>
    </w:p>
  </w:footnote>
  <w:footnote w:type="continuationSeparator" w:id="0">
    <w:p w14:paraId="690C6040" w14:textId="77777777" w:rsidR="00CA6898" w:rsidRDefault="00CA6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536DD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260A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6917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37760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64EA7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E72D7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0CE6"/>
    <w:rsid w:val="00A424F9"/>
    <w:rsid w:val="00A42B8E"/>
    <w:rsid w:val="00A42C6B"/>
    <w:rsid w:val="00A50044"/>
    <w:rsid w:val="00A512E7"/>
    <w:rsid w:val="00A6444C"/>
    <w:rsid w:val="00A64463"/>
    <w:rsid w:val="00A65FB9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1D91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AF7EEB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570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1FDC"/>
    <w:rsid w:val="00BD34A6"/>
    <w:rsid w:val="00BD55F8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1904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A6898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4A19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2026-02-03T14:31:00Z</dcterms:created>
  <dcterms:modified xsi:type="dcterms:W3CDTF">2026-02-03T14:56:00Z</dcterms:modified>
</cp:coreProperties>
</file>