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E461CD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54607320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14A19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CC7B5E">
        <w:rPr>
          <w:rFonts w:ascii="Times New Roman" w:hAnsi="Times New Roman"/>
          <w:b/>
          <w:sz w:val="24"/>
          <w:szCs w:val="24"/>
          <w:lang w:val="lt-LT"/>
        </w:rPr>
        <w:t>83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CC7B5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STRIŪPŲ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CC7B5E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4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748C200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proofErr w:type="spellStart"/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Striūpų</w:t>
      </w:r>
      <w:proofErr w:type="spellEnd"/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F944485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proofErr w:type="spellStart"/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Striūpų</w:t>
      </w:r>
      <w:proofErr w:type="spellEnd"/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849</w:t>
      </w:r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423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C7B5E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14A1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C72AD" w14:textId="77777777" w:rsidR="00525DD9" w:rsidRDefault="00525DD9">
      <w:r>
        <w:separator/>
      </w:r>
    </w:p>
  </w:endnote>
  <w:endnote w:type="continuationSeparator" w:id="0">
    <w:p w14:paraId="43F87513" w14:textId="77777777" w:rsidR="00525DD9" w:rsidRDefault="0052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3ED6C" w14:textId="77777777" w:rsidR="00525DD9" w:rsidRDefault="00525DD9">
      <w:r>
        <w:separator/>
      </w:r>
    </w:p>
  </w:footnote>
  <w:footnote w:type="continuationSeparator" w:id="0">
    <w:p w14:paraId="7BBF9EE6" w14:textId="77777777" w:rsidR="00525DD9" w:rsidRDefault="00525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536DD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260A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6917"/>
    <w:rsid w:val="002E761C"/>
    <w:rsid w:val="002E7F7F"/>
    <w:rsid w:val="002F130F"/>
    <w:rsid w:val="002F30C5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3E0E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25DD9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430A"/>
    <w:rsid w:val="005B683F"/>
    <w:rsid w:val="005C0F05"/>
    <w:rsid w:val="005C32D2"/>
    <w:rsid w:val="005C4C84"/>
    <w:rsid w:val="005D182B"/>
    <w:rsid w:val="005D2557"/>
    <w:rsid w:val="005E04B1"/>
    <w:rsid w:val="005E58D3"/>
    <w:rsid w:val="005E71CB"/>
    <w:rsid w:val="005E72D7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0CE6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5617"/>
    <w:rsid w:val="00AE72D7"/>
    <w:rsid w:val="00AF4995"/>
    <w:rsid w:val="00AF7EEB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570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C1FDC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1904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C7B5E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4A19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43F2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2026-02-03T14:30:00Z</dcterms:created>
  <dcterms:modified xsi:type="dcterms:W3CDTF">2026-02-03T14:50:00Z</dcterms:modified>
</cp:coreProperties>
</file>