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B4478B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E55C85E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14A19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D14A19">
        <w:rPr>
          <w:rFonts w:ascii="Times New Roman" w:hAnsi="Times New Roman"/>
          <w:b/>
          <w:sz w:val="24"/>
          <w:szCs w:val="24"/>
          <w:lang w:val="lt-LT"/>
        </w:rPr>
        <w:t>7</w:t>
      </w:r>
      <w:r w:rsidR="00134945">
        <w:rPr>
          <w:rFonts w:ascii="Times New Roman" w:hAnsi="Times New Roman"/>
          <w:b/>
          <w:sz w:val="24"/>
          <w:szCs w:val="24"/>
          <w:lang w:val="lt-LT"/>
        </w:rPr>
        <w:t>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13494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J. BASANAVIČIAUS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13494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16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17F250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J. Basanavičiaus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2545DF4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J. Basanavičiaus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849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1831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13494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26B68" w14:textId="77777777" w:rsidR="007E13EF" w:rsidRDefault="007E13EF">
      <w:r>
        <w:separator/>
      </w:r>
    </w:p>
  </w:endnote>
  <w:endnote w:type="continuationSeparator" w:id="0">
    <w:p w14:paraId="40089D3F" w14:textId="77777777" w:rsidR="007E13EF" w:rsidRDefault="007E1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D580B" w14:textId="77777777" w:rsidR="007E13EF" w:rsidRDefault="007E13EF">
      <w:r>
        <w:separator/>
      </w:r>
    </w:p>
  </w:footnote>
  <w:footnote w:type="continuationSeparator" w:id="0">
    <w:p w14:paraId="79EC048C" w14:textId="77777777" w:rsidR="007E13EF" w:rsidRDefault="007E1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67C"/>
    <w:rsid w:val="00045CB6"/>
    <w:rsid w:val="00046303"/>
    <w:rsid w:val="00047967"/>
    <w:rsid w:val="00050B53"/>
    <w:rsid w:val="000536DD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34945"/>
    <w:rsid w:val="00142EB4"/>
    <w:rsid w:val="00147CD1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260A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6917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430A"/>
    <w:rsid w:val="005B683F"/>
    <w:rsid w:val="005C32D2"/>
    <w:rsid w:val="005C4C84"/>
    <w:rsid w:val="005D182B"/>
    <w:rsid w:val="005D2557"/>
    <w:rsid w:val="005E04B1"/>
    <w:rsid w:val="005E58D3"/>
    <w:rsid w:val="005E71CB"/>
    <w:rsid w:val="005E72D7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13EF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0CE6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AF7EEB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570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C1FDC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1904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4A19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43F2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2026-02-03T14:28:00Z</dcterms:created>
  <dcterms:modified xsi:type="dcterms:W3CDTF">2026-02-03T14:39:00Z</dcterms:modified>
</cp:coreProperties>
</file>