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119D17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4BCC4E8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1B33BA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FD78D5">
        <w:rPr>
          <w:rFonts w:ascii="Times New Roman" w:hAnsi="Times New Roman"/>
          <w:b/>
          <w:sz w:val="24"/>
          <w:szCs w:val="24"/>
          <w:lang w:val="lt-LT"/>
        </w:rPr>
        <w:t>2</w:t>
      </w:r>
      <w:r w:rsidR="001B33BA">
        <w:rPr>
          <w:rFonts w:ascii="Times New Roman" w:hAnsi="Times New Roman"/>
          <w:b/>
          <w:sz w:val="24"/>
          <w:szCs w:val="24"/>
          <w:lang w:val="lt-LT"/>
        </w:rPr>
        <w:t>21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1B33B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24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0035771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24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43B1DC0E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2709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1B33B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55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3F90D34F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B33BA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A0EB3" w14:textId="77777777" w:rsidR="004E73AD" w:rsidRDefault="004E73AD">
      <w:r>
        <w:separator/>
      </w:r>
    </w:p>
  </w:endnote>
  <w:endnote w:type="continuationSeparator" w:id="0">
    <w:p w14:paraId="6792D8E9" w14:textId="77777777" w:rsidR="004E73AD" w:rsidRDefault="004E7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92E1A" w14:textId="77777777" w:rsidR="004E73AD" w:rsidRDefault="004E73AD">
      <w:r>
        <w:separator/>
      </w:r>
    </w:p>
  </w:footnote>
  <w:footnote w:type="continuationSeparator" w:id="0">
    <w:p w14:paraId="6A408BEA" w14:textId="77777777" w:rsidR="004E73AD" w:rsidRDefault="004E73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B33BA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42C4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5486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0D93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21C5"/>
    <w:rsid w:val="004D435A"/>
    <w:rsid w:val="004E73AD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3F8F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2026-02-05T07:47:00Z</dcterms:created>
  <dcterms:modified xsi:type="dcterms:W3CDTF">2026-02-05T14:18:00Z</dcterms:modified>
</cp:coreProperties>
</file>