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0B0D5512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02B5C821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26F16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D26F16">
        <w:rPr>
          <w:rFonts w:ascii="Times New Roman" w:hAnsi="Times New Roman"/>
          <w:b/>
          <w:sz w:val="24"/>
          <w:szCs w:val="24"/>
          <w:lang w:val="lt-LT"/>
        </w:rPr>
        <w:t>220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ŠAULIŲ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26F1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26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CC39579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26F1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26F1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D26F1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26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35E09E31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D26F1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D26F1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26F1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D26F1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D26F1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D26F1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D26F1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72EBD575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D26F16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6AE34" w14:textId="77777777" w:rsidR="00262BB5" w:rsidRDefault="00262BB5">
      <w:r>
        <w:separator/>
      </w:r>
    </w:p>
  </w:endnote>
  <w:endnote w:type="continuationSeparator" w:id="0">
    <w:p w14:paraId="47F50374" w14:textId="77777777" w:rsidR="00262BB5" w:rsidRDefault="00262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AA19B" w14:textId="77777777" w:rsidR="00262BB5" w:rsidRDefault="00262BB5">
      <w:r>
        <w:separator/>
      </w:r>
    </w:p>
  </w:footnote>
  <w:footnote w:type="continuationSeparator" w:id="0">
    <w:p w14:paraId="306D274F" w14:textId="77777777" w:rsidR="00262BB5" w:rsidRDefault="00262B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43BF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2BB5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5486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21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3D50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07052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6F16"/>
    <w:rsid w:val="00D2739A"/>
    <w:rsid w:val="00D2783B"/>
    <w:rsid w:val="00D33BAD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2026-02-05T07:46:00Z</dcterms:created>
  <dcterms:modified xsi:type="dcterms:W3CDTF">2026-02-05T14:13:00Z</dcterms:modified>
</cp:coreProperties>
</file>