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3B8208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FBEDB2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2928DA">
        <w:rPr>
          <w:rFonts w:ascii="Times New Roman" w:hAnsi="Times New Roman"/>
          <w:b/>
          <w:sz w:val="24"/>
          <w:szCs w:val="24"/>
          <w:lang w:val="lt-LT"/>
        </w:rPr>
        <w:t>19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928D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37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C3CF0B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0805CE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2928D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0,0664 ha (žemės sklypo unikalus Nr. 8486-0015-0051),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23638" w14:textId="77777777" w:rsidR="004A5F00" w:rsidRDefault="004A5F00">
      <w:r>
        <w:separator/>
      </w:r>
    </w:p>
  </w:endnote>
  <w:endnote w:type="continuationSeparator" w:id="0">
    <w:p w14:paraId="15DCD421" w14:textId="77777777" w:rsidR="004A5F00" w:rsidRDefault="004A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A8657" w14:textId="77777777" w:rsidR="004A5F00" w:rsidRDefault="004A5F00">
      <w:r>
        <w:separator/>
      </w:r>
    </w:p>
  </w:footnote>
  <w:footnote w:type="continuationSeparator" w:id="0">
    <w:p w14:paraId="60F03089" w14:textId="77777777" w:rsidR="004A5F00" w:rsidRDefault="004A5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28DA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5F00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2799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0AEB"/>
    <w:rsid w:val="00675B46"/>
    <w:rsid w:val="006817E0"/>
    <w:rsid w:val="00681B5F"/>
    <w:rsid w:val="006837C5"/>
    <w:rsid w:val="00690B35"/>
    <w:rsid w:val="00692F1A"/>
    <w:rsid w:val="006938E8"/>
    <w:rsid w:val="00693D2A"/>
    <w:rsid w:val="006A3F88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3A27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35EC3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C6133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EA1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2026-02-05T07:45:00Z</dcterms:created>
  <dcterms:modified xsi:type="dcterms:W3CDTF">2026-02-05T14:08:00Z</dcterms:modified>
</cp:coreProperties>
</file>