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1C3B2F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47355C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B84DBA">
        <w:rPr>
          <w:rFonts w:ascii="Times New Roman" w:hAnsi="Times New Roman"/>
          <w:b/>
          <w:sz w:val="24"/>
          <w:szCs w:val="24"/>
          <w:lang w:val="lt-LT"/>
        </w:rPr>
        <w:t>17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B84DB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</w:t>
      </w:r>
      <w:r w:rsidR="00FD78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2E6EF03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CCE322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B84D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kitų patalpų skaičius – 1,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B0C00" w14:textId="77777777" w:rsidR="002614BA" w:rsidRDefault="002614BA">
      <w:r>
        <w:separator/>
      </w:r>
    </w:p>
  </w:endnote>
  <w:endnote w:type="continuationSeparator" w:id="0">
    <w:p w14:paraId="5CBA27A8" w14:textId="77777777" w:rsidR="002614BA" w:rsidRDefault="0026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B2860" w14:textId="77777777" w:rsidR="002614BA" w:rsidRDefault="002614BA">
      <w:r>
        <w:separator/>
      </w:r>
    </w:p>
  </w:footnote>
  <w:footnote w:type="continuationSeparator" w:id="0">
    <w:p w14:paraId="7A9E076A" w14:textId="77777777" w:rsidR="002614BA" w:rsidRDefault="00261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14BA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A3F88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13D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96F11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C6133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4DBA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EA1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2026-02-05T07:45:00Z</dcterms:created>
  <dcterms:modified xsi:type="dcterms:W3CDTF">2026-02-05T13:53:00Z</dcterms:modified>
</cp:coreProperties>
</file>