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2E218F94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2A14A0BD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2</w:t>
      </w:r>
      <w:r w:rsidR="00E95986">
        <w:rPr>
          <w:rFonts w:ascii="Times New Roman" w:hAnsi="Times New Roman"/>
          <w:b/>
          <w:sz w:val="24"/>
          <w:szCs w:val="24"/>
          <w:lang w:val="lt-LT"/>
        </w:rPr>
        <w:t>1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6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6174B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V. KUDIRKOS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E9598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47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,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2CD3DC57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E9598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V. Kudirkos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E9598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47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7C8F19F4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V. Kudirkos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E9598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47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E9598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E9598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E9598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E9598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E9598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E9598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352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E9598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E9598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E9598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0,1210 ha (žemės sklypo unikalus Nr.</w:t>
      </w:r>
      <w:r w:rsidR="00166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8486-0015-0045), savininkų teisės į žemės sklypą įregistruotos Nekilnojamojo turto registre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73CA800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6174B1">
        <w:rPr>
          <w:rFonts w:ascii="Times New Roman" w:hAnsi="Times New Roman"/>
          <w:sz w:val="24"/>
          <w:szCs w:val="24"/>
          <w:lang w:val="lt-LT"/>
        </w:rPr>
        <w:t>5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F0F1A" w14:textId="77777777" w:rsidR="00614719" w:rsidRDefault="00614719">
      <w:r>
        <w:separator/>
      </w:r>
    </w:p>
  </w:endnote>
  <w:endnote w:type="continuationSeparator" w:id="0">
    <w:p w14:paraId="12E7FFDA" w14:textId="77777777" w:rsidR="00614719" w:rsidRDefault="00614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41E21" w14:textId="77777777" w:rsidR="00614719" w:rsidRDefault="00614719">
      <w:r>
        <w:separator/>
      </w:r>
    </w:p>
  </w:footnote>
  <w:footnote w:type="continuationSeparator" w:id="0">
    <w:p w14:paraId="442C92E0" w14:textId="77777777" w:rsidR="00614719" w:rsidRDefault="006147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35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D717E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436FA"/>
    <w:rsid w:val="0015209F"/>
    <w:rsid w:val="001560C8"/>
    <w:rsid w:val="00160551"/>
    <w:rsid w:val="001643BF"/>
    <w:rsid w:val="0016692F"/>
    <w:rsid w:val="0016739F"/>
    <w:rsid w:val="0017345E"/>
    <w:rsid w:val="001750E7"/>
    <w:rsid w:val="00176B5B"/>
    <w:rsid w:val="00181819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3F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59C2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16BA"/>
    <w:rsid w:val="003242A5"/>
    <w:rsid w:val="003273D1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3F5627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61B"/>
    <w:rsid w:val="00590FBD"/>
    <w:rsid w:val="0059722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4719"/>
    <w:rsid w:val="006174B1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1B5F"/>
    <w:rsid w:val="006837C5"/>
    <w:rsid w:val="00690B35"/>
    <w:rsid w:val="00692F1A"/>
    <w:rsid w:val="006938E8"/>
    <w:rsid w:val="00693D2A"/>
    <w:rsid w:val="006A3F88"/>
    <w:rsid w:val="006B05AA"/>
    <w:rsid w:val="006B0C9D"/>
    <w:rsid w:val="006B2691"/>
    <w:rsid w:val="006B27E0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57BBE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6F4A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4794A"/>
    <w:rsid w:val="009514FB"/>
    <w:rsid w:val="009551AE"/>
    <w:rsid w:val="00955581"/>
    <w:rsid w:val="00957703"/>
    <w:rsid w:val="00962683"/>
    <w:rsid w:val="009736A2"/>
    <w:rsid w:val="00980830"/>
    <w:rsid w:val="0098389C"/>
    <w:rsid w:val="00985C3A"/>
    <w:rsid w:val="00997F4F"/>
    <w:rsid w:val="009A6487"/>
    <w:rsid w:val="009B0BA9"/>
    <w:rsid w:val="009B2F79"/>
    <w:rsid w:val="009B73AA"/>
    <w:rsid w:val="009C038F"/>
    <w:rsid w:val="009C45F1"/>
    <w:rsid w:val="009C4863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DA0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1B25"/>
    <w:rsid w:val="00AD3E30"/>
    <w:rsid w:val="00AE2B53"/>
    <w:rsid w:val="00AE5617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376BC"/>
    <w:rsid w:val="00B414D2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555E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24174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D57"/>
    <w:rsid w:val="00CA2FB6"/>
    <w:rsid w:val="00CA34E6"/>
    <w:rsid w:val="00CA39E4"/>
    <w:rsid w:val="00CA51F1"/>
    <w:rsid w:val="00CA5654"/>
    <w:rsid w:val="00CB0B34"/>
    <w:rsid w:val="00CB1333"/>
    <w:rsid w:val="00CB37F5"/>
    <w:rsid w:val="00CB45CD"/>
    <w:rsid w:val="00CC0308"/>
    <w:rsid w:val="00CC18F1"/>
    <w:rsid w:val="00CC34B0"/>
    <w:rsid w:val="00CC7A87"/>
    <w:rsid w:val="00CD0680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7375"/>
    <w:rsid w:val="00D227F6"/>
    <w:rsid w:val="00D23682"/>
    <w:rsid w:val="00D25231"/>
    <w:rsid w:val="00D2739A"/>
    <w:rsid w:val="00D2783B"/>
    <w:rsid w:val="00D33BAD"/>
    <w:rsid w:val="00D358AA"/>
    <w:rsid w:val="00D37742"/>
    <w:rsid w:val="00D4557E"/>
    <w:rsid w:val="00D51B3F"/>
    <w:rsid w:val="00D5292F"/>
    <w:rsid w:val="00D53DB5"/>
    <w:rsid w:val="00D56DFB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762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5986"/>
    <w:rsid w:val="00E9713F"/>
    <w:rsid w:val="00EA1240"/>
    <w:rsid w:val="00EA26D3"/>
    <w:rsid w:val="00EA44F5"/>
    <w:rsid w:val="00EA45BB"/>
    <w:rsid w:val="00EA4C8A"/>
    <w:rsid w:val="00EA723E"/>
    <w:rsid w:val="00EB4500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31D9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4D7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3EA1"/>
    <w:rsid w:val="00F85465"/>
    <w:rsid w:val="00F86872"/>
    <w:rsid w:val="00F90E0E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D78D5"/>
    <w:rsid w:val="00FE004D"/>
    <w:rsid w:val="00FE08E0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14</TotalTime>
  <Pages>1</Pages>
  <Words>996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2026-02-05T07:45:00Z</dcterms:created>
  <dcterms:modified xsi:type="dcterms:W3CDTF">2026-02-05T13:46:00Z</dcterms:modified>
</cp:coreProperties>
</file>