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20347C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049517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9F172A">
        <w:rPr>
          <w:rFonts w:ascii="Times New Roman" w:hAnsi="Times New Roman"/>
          <w:b/>
          <w:sz w:val="24"/>
          <w:szCs w:val="24"/>
          <w:lang w:val="lt-LT"/>
        </w:rPr>
        <w:t>15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9F172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53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BD447D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8C7D87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189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kitų patalpų skaičius – </w:t>
      </w:r>
      <w:r w:rsidR="009F172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43DC1" w14:textId="77777777" w:rsidR="00C801AE" w:rsidRDefault="00C801AE">
      <w:r>
        <w:separator/>
      </w:r>
    </w:p>
  </w:endnote>
  <w:endnote w:type="continuationSeparator" w:id="0">
    <w:p w14:paraId="7B0575E9" w14:textId="77777777" w:rsidR="00C801AE" w:rsidRDefault="00C80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B9230" w14:textId="77777777" w:rsidR="00C801AE" w:rsidRDefault="00C801AE">
      <w:r>
        <w:separator/>
      </w:r>
    </w:p>
  </w:footnote>
  <w:footnote w:type="continuationSeparator" w:id="0">
    <w:p w14:paraId="583BA9CA" w14:textId="77777777" w:rsidR="00C801AE" w:rsidRDefault="00C80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35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9F172A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01AE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5597"/>
    <w:rsid w:val="00F77481"/>
    <w:rsid w:val="00F77A05"/>
    <w:rsid w:val="00F80CB9"/>
    <w:rsid w:val="00F83EA1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B6AB6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2026-02-05T07:44:00Z</dcterms:created>
  <dcterms:modified xsi:type="dcterms:W3CDTF">2026-02-05T13:21:00Z</dcterms:modified>
</cp:coreProperties>
</file>