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FB8B6F8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4C4D2E9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705BF7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705BF7">
        <w:rPr>
          <w:rFonts w:ascii="Times New Roman" w:hAnsi="Times New Roman"/>
          <w:b/>
          <w:sz w:val="24"/>
          <w:szCs w:val="24"/>
          <w:lang w:val="lt-LT"/>
        </w:rPr>
        <w:t>80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FD23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E. STEPONAIČIO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05BF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FD23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0491BC08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23BC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3B3719A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80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E. </w:t>
      </w:r>
      <w:proofErr w:type="spellStart"/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Steponaičio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7FB8AA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E. </w:t>
      </w:r>
      <w:proofErr w:type="spellStart"/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Steponaičio</w:t>
      </w:r>
      <w:proofErr w:type="spellEnd"/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FD2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340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0912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705BF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3015A" w14:textId="77777777" w:rsidR="00E94F82" w:rsidRDefault="00E94F82">
      <w:r>
        <w:separator/>
      </w:r>
    </w:p>
  </w:endnote>
  <w:endnote w:type="continuationSeparator" w:id="0">
    <w:p w14:paraId="49679A61" w14:textId="77777777" w:rsidR="00E94F82" w:rsidRDefault="00E9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9565C" w14:textId="77777777" w:rsidR="00E94F82" w:rsidRDefault="00E94F82">
      <w:r>
        <w:separator/>
      </w:r>
    </w:p>
  </w:footnote>
  <w:footnote w:type="continuationSeparator" w:id="0">
    <w:p w14:paraId="06A89D58" w14:textId="77777777" w:rsidR="00E94F82" w:rsidRDefault="00E94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55958"/>
    <w:rsid w:val="00061269"/>
    <w:rsid w:val="0006446E"/>
    <w:rsid w:val="0006732F"/>
    <w:rsid w:val="00067E47"/>
    <w:rsid w:val="00070538"/>
    <w:rsid w:val="00070FC0"/>
    <w:rsid w:val="00072BF5"/>
    <w:rsid w:val="00073C55"/>
    <w:rsid w:val="00073CE1"/>
    <w:rsid w:val="00074489"/>
    <w:rsid w:val="00081B99"/>
    <w:rsid w:val="0009122F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023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430A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5F79EE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5BF7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64F7E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095"/>
    <w:rsid w:val="009C45F1"/>
    <w:rsid w:val="009D171B"/>
    <w:rsid w:val="009D1C83"/>
    <w:rsid w:val="009D1C96"/>
    <w:rsid w:val="009D3675"/>
    <w:rsid w:val="009D4CA0"/>
    <w:rsid w:val="009E3075"/>
    <w:rsid w:val="009E6106"/>
    <w:rsid w:val="009E63F0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0C90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50FC"/>
    <w:rsid w:val="00AA650A"/>
    <w:rsid w:val="00AB2681"/>
    <w:rsid w:val="00AB350B"/>
    <w:rsid w:val="00AB3E20"/>
    <w:rsid w:val="00AB7898"/>
    <w:rsid w:val="00AC35EB"/>
    <w:rsid w:val="00AC57FA"/>
    <w:rsid w:val="00AD3151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2A93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0E7B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4F82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23BC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2026-02-03T14:29:00Z</dcterms:created>
  <dcterms:modified xsi:type="dcterms:W3CDTF">2026-02-03T14:45:00Z</dcterms:modified>
</cp:coreProperties>
</file>