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327A03F3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1CC2E5FA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2</w:t>
      </w:r>
      <w:r w:rsidR="00DF3CC1">
        <w:rPr>
          <w:rFonts w:ascii="Times New Roman" w:hAnsi="Times New Roman"/>
          <w:b/>
          <w:sz w:val="24"/>
          <w:szCs w:val="24"/>
          <w:lang w:val="lt-LT"/>
        </w:rPr>
        <w:t>18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V. KUDIRKOS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F3CC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39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5D745BE5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F3CC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18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V. Kudirkos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DF3CC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39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7735F607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V. Kudirkos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DF3CC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39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DF3CC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DF3CC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DF3CC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DF3CC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DF3CC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DF3CC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95,17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DF3CC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11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73CA800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6174B1">
        <w:rPr>
          <w:rFonts w:ascii="Times New Roman" w:hAnsi="Times New Roman"/>
          <w:sz w:val="24"/>
          <w:szCs w:val="24"/>
          <w:lang w:val="lt-LT"/>
        </w:rPr>
        <w:t>5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AD2EA" w14:textId="77777777" w:rsidR="000959C7" w:rsidRDefault="000959C7">
      <w:r>
        <w:separator/>
      </w:r>
    </w:p>
  </w:endnote>
  <w:endnote w:type="continuationSeparator" w:id="0">
    <w:p w14:paraId="708DA127" w14:textId="77777777" w:rsidR="000959C7" w:rsidRDefault="00095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91A39" w14:textId="77777777" w:rsidR="000959C7" w:rsidRDefault="000959C7">
      <w:r>
        <w:separator/>
      </w:r>
    </w:p>
  </w:footnote>
  <w:footnote w:type="continuationSeparator" w:id="0">
    <w:p w14:paraId="1E09811C" w14:textId="77777777" w:rsidR="000959C7" w:rsidRDefault="000959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35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59C7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436FA"/>
    <w:rsid w:val="001560C8"/>
    <w:rsid w:val="00160551"/>
    <w:rsid w:val="001643BF"/>
    <w:rsid w:val="0016739F"/>
    <w:rsid w:val="0017345E"/>
    <w:rsid w:val="001750E7"/>
    <w:rsid w:val="00176B5B"/>
    <w:rsid w:val="00181819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3F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59C2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29A8"/>
    <w:rsid w:val="00303693"/>
    <w:rsid w:val="00303FF5"/>
    <w:rsid w:val="00306D93"/>
    <w:rsid w:val="00311E0A"/>
    <w:rsid w:val="00314651"/>
    <w:rsid w:val="00317A62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9722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4B1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1B5F"/>
    <w:rsid w:val="006837C5"/>
    <w:rsid w:val="00690B35"/>
    <w:rsid w:val="00692F1A"/>
    <w:rsid w:val="006938E8"/>
    <w:rsid w:val="00693D2A"/>
    <w:rsid w:val="006A3F88"/>
    <w:rsid w:val="006B05AA"/>
    <w:rsid w:val="006B0C9D"/>
    <w:rsid w:val="006B2691"/>
    <w:rsid w:val="006B27E0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57BBE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6F4A"/>
    <w:rsid w:val="007B78F3"/>
    <w:rsid w:val="007C6F7D"/>
    <w:rsid w:val="007D03BC"/>
    <w:rsid w:val="007D203B"/>
    <w:rsid w:val="007D361C"/>
    <w:rsid w:val="007D3A27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4794A"/>
    <w:rsid w:val="009514FB"/>
    <w:rsid w:val="009551AE"/>
    <w:rsid w:val="00955581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C4863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DA0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C6133"/>
    <w:rsid w:val="00AD1B25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376BC"/>
    <w:rsid w:val="00B414D2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555E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174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D57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680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5231"/>
    <w:rsid w:val="00D2739A"/>
    <w:rsid w:val="00D2783B"/>
    <w:rsid w:val="00D33BAD"/>
    <w:rsid w:val="00D358AA"/>
    <w:rsid w:val="00D37742"/>
    <w:rsid w:val="00D4557E"/>
    <w:rsid w:val="00D51B3F"/>
    <w:rsid w:val="00D5292F"/>
    <w:rsid w:val="00D53DB5"/>
    <w:rsid w:val="00D56DFB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3CC1"/>
    <w:rsid w:val="00DF473D"/>
    <w:rsid w:val="00DF5136"/>
    <w:rsid w:val="00E001A7"/>
    <w:rsid w:val="00E03E09"/>
    <w:rsid w:val="00E06762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B4500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4D7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3EA1"/>
    <w:rsid w:val="00F85465"/>
    <w:rsid w:val="00F86872"/>
    <w:rsid w:val="00F90E0E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D78D5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924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2026-02-05T07:45:00Z</dcterms:created>
  <dcterms:modified xsi:type="dcterms:W3CDTF">2026-02-05T13:58:00Z</dcterms:modified>
</cp:coreProperties>
</file>