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274D534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00DC31F4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2</w:t>
      </w:r>
      <w:r w:rsidR="00D55A7D">
        <w:rPr>
          <w:rFonts w:ascii="Times New Roman" w:hAnsi="Times New Roman"/>
          <w:b/>
          <w:sz w:val="24"/>
          <w:szCs w:val="24"/>
          <w:lang w:val="lt-LT"/>
        </w:rPr>
        <w:t>12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V. KUDIRKOS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5A7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76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3B236FF7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5A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12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V. Kudirkos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D55A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76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7D81E720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D55A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D55A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55A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D55A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55A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D55A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D55A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D55A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D55A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D55A7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36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73CA80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6174B1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C4A19" w14:textId="77777777" w:rsidR="00B734F2" w:rsidRDefault="00B734F2">
      <w:r>
        <w:separator/>
      </w:r>
    </w:p>
  </w:endnote>
  <w:endnote w:type="continuationSeparator" w:id="0">
    <w:p w14:paraId="696603FE" w14:textId="77777777" w:rsidR="00B734F2" w:rsidRDefault="00B73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77487" w14:textId="77777777" w:rsidR="00B734F2" w:rsidRDefault="00B734F2">
      <w:r>
        <w:separator/>
      </w:r>
    </w:p>
  </w:footnote>
  <w:footnote w:type="continuationSeparator" w:id="0">
    <w:p w14:paraId="7D3F07D4" w14:textId="77777777" w:rsidR="00B734F2" w:rsidRDefault="00B734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436FA"/>
    <w:rsid w:val="001560C8"/>
    <w:rsid w:val="00160551"/>
    <w:rsid w:val="001643BF"/>
    <w:rsid w:val="0016739F"/>
    <w:rsid w:val="0017345E"/>
    <w:rsid w:val="001750E7"/>
    <w:rsid w:val="00176B5B"/>
    <w:rsid w:val="00181819"/>
    <w:rsid w:val="001839F6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59C2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4B1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1B5F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57BBE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6F4A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5145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555E"/>
    <w:rsid w:val="00B67457"/>
    <w:rsid w:val="00B734F2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D57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680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58AA"/>
    <w:rsid w:val="00D37742"/>
    <w:rsid w:val="00D4557E"/>
    <w:rsid w:val="00D51B3F"/>
    <w:rsid w:val="00D5292F"/>
    <w:rsid w:val="00D53DB5"/>
    <w:rsid w:val="00D55A7D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B4500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4D7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924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2026-02-05T07:43:00Z</dcterms:created>
  <dcterms:modified xsi:type="dcterms:W3CDTF">2026-02-05T09:03:00Z</dcterms:modified>
</cp:coreProperties>
</file>