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EC167E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CF8103B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A31E31">
        <w:rPr>
          <w:rFonts w:ascii="Times New Roman" w:hAnsi="Times New Roman"/>
          <w:b/>
          <w:sz w:val="24"/>
          <w:szCs w:val="24"/>
          <w:lang w:val="lt-LT"/>
        </w:rPr>
        <w:t>11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="00A31E3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4E2A469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A6F4EE6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1533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A31E3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3A1CB" w14:textId="77777777" w:rsidR="00117D52" w:rsidRDefault="00117D52">
      <w:r>
        <w:separator/>
      </w:r>
    </w:p>
  </w:endnote>
  <w:endnote w:type="continuationSeparator" w:id="0">
    <w:p w14:paraId="4F9F6293" w14:textId="77777777" w:rsidR="00117D52" w:rsidRDefault="0011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42979" w14:textId="77777777" w:rsidR="00117D52" w:rsidRDefault="00117D52">
      <w:r>
        <w:separator/>
      </w:r>
    </w:p>
  </w:footnote>
  <w:footnote w:type="continuationSeparator" w:id="0">
    <w:p w14:paraId="5FB00E45" w14:textId="77777777" w:rsidR="00117D52" w:rsidRDefault="00117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17D5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50AB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1E31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2B49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2026-02-05T07:43:00Z</dcterms:created>
  <dcterms:modified xsi:type="dcterms:W3CDTF">2026-02-05T08:58:00Z</dcterms:modified>
</cp:coreProperties>
</file>