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62AE583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C36B5A3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</w:t>
      </w:r>
      <w:r w:rsidR="00F079F9">
        <w:rPr>
          <w:rFonts w:ascii="Times New Roman" w:hAnsi="Times New Roman"/>
          <w:b/>
          <w:sz w:val="24"/>
          <w:szCs w:val="24"/>
          <w:lang w:val="lt-LT"/>
        </w:rPr>
        <w:t>10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F079F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86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E356DDE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86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1819143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220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F079F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C3DB6" w14:textId="77777777" w:rsidR="00B131B3" w:rsidRDefault="00B131B3">
      <w:r>
        <w:separator/>
      </w:r>
    </w:p>
  </w:endnote>
  <w:endnote w:type="continuationSeparator" w:id="0">
    <w:p w14:paraId="3298E7D0" w14:textId="77777777" w:rsidR="00B131B3" w:rsidRDefault="00B13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90CD8" w14:textId="77777777" w:rsidR="00B131B3" w:rsidRDefault="00B131B3">
      <w:r>
        <w:separator/>
      </w:r>
    </w:p>
  </w:footnote>
  <w:footnote w:type="continuationSeparator" w:id="0">
    <w:p w14:paraId="3FEE2C3A" w14:textId="77777777" w:rsidR="00B131B3" w:rsidRDefault="00B131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16EC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2FE0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57BBE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0491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1B3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3C1E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89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079F9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6</cp:revision>
  <cp:lastPrinted>2026-01-26T14:23:00Z</cp:lastPrinted>
  <dcterms:created xsi:type="dcterms:W3CDTF">2026-02-05T07:43:00Z</dcterms:created>
  <dcterms:modified xsi:type="dcterms:W3CDTF">2026-02-05T08:51:00Z</dcterms:modified>
</cp:coreProperties>
</file>